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Style w:val="TableGrid"/>
        <w:tblW w:w="10910"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55"/>
        <w:gridCol w:w="2943"/>
        <w:gridCol w:w="1710"/>
        <w:gridCol w:w="4102"/>
      </w:tblGrid>
      <w:tr w:rsidR="00245422" w:rsidRPr="00F509CB" w14:paraId="21000701" w14:textId="77777777" w:rsidTr="01F2BBDD">
        <w:tc>
          <w:tcPr>
            <w:tcW w:w="2155" w:type="dxa"/>
            <w:shd w:val="clear" w:color="auto" w:fill="F2F2F2" w:themeFill="background1" w:themeFillShade="F2"/>
          </w:tcPr>
          <w:p w14:paraId="3E381485" w14:textId="77777777" w:rsidR="00245422" w:rsidRPr="00F509CB" w:rsidRDefault="00000000" w:rsidP="00973885">
            <w:pPr>
              <w:pStyle w:val="Heading2"/>
              <w:rPr>
                <w:rFonts w:asciiTheme="minorHAnsi" w:hAnsiTheme="minorHAnsi" w:cstheme="minorHAnsi"/>
              </w:rPr>
            </w:pPr>
            <w:sdt>
              <w:sdtPr>
                <w:rPr>
                  <w:rFonts w:asciiTheme="minorHAnsi" w:hAnsiTheme="minorHAnsi" w:cstheme="minorHAnsi"/>
                </w:rPr>
                <w:alias w:val="Job Title:"/>
                <w:tag w:val="Job Title:"/>
                <w:id w:val="900328234"/>
                <w:placeholder>
                  <w:docPart w:val="D6BAF1FF5FD04FBB9ADDABD63A64496F"/>
                </w:placeholder>
                <w:temporary/>
                <w:showingPlcHdr/>
                <w15:appearance w15:val="hidden"/>
              </w:sdtPr>
              <w:sdtContent>
                <w:r w:rsidR="00245422" w:rsidRPr="00F509CB">
                  <w:rPr>
                    <w:rFonts w:asciiTheme="minorHAnsi" w:hAnsiTheme="minorHAnsi" w:cstheme="minorHAnsi"/>
                  </w:rPr>
                  <w:t>Job Title</w:t>
                </w:r>
              </w:sdtContent>
            </w:sdt>
            <w:r w:rsidR="00245422" w:rsidRPr="00F509CB">
              <w:rPr>
                <w:rFonts w:asciiTheme="minorHAnsi" w:hAnsiTheme="minorHAnsi" w:cstheme="minorHAnsi"/>
              </w:rPr>
              <w:t>:</w:t>
            </w:r>
          </w:p>
        </w:tc>
        <w:tc>
          <w:tcPr>
            <w:tcW w:w="2943" w:type="dxa"/>
          </w:tcPr>
          <w:p w14:paraId="08781779" w14:textId="2C9F74D4" w:rsidR="00245422" w:rsidRPr="00F509CB" w:rsidRDefault="001D46C3" w:rsidP="0026363A">
            <w:pPr>
              <w:tabs>
                <w:tab w:val="center" w:pos="1356"/>
              </w:tabs>
              <w:rPr>
                <w:rFonts w:cstheme="minorHAnsi"/>
              </w:rPr>
            </w:pPr>
            <w:r>
              <w:rPr>
                <w:rFonts w:cstheme="minorHAnsi"/>
              </w:rPr>
              <w:t>Human Resources</w:t>
            </w:r>
          </w:p>
        </w:tc>
        <w:tc>
          <w:tcPr>
            <w:tcW w:w="1710" w:type="dxa"/>
            <w:shd w:val="clear" w:color="auto" w:fill="F2F2F2" w:themeFill="background1" w:themeFillShade="F2"/>
          </w:tcPr>
          <w:p w14:paraId="022938AE" w14:textId="0D82E378" w:rsidR="00245422" w:rsidRPr="00F509CB" w:rsidRDefault="00000000" w:rsidP="00973885">
            <w:pPr>
              <w:pStyle w:val="Heading2"/>
              <w:rPr>
                <w:rFonts w:asciiTheme="minorHAnsi" w:hAnsiTheme="minorHAnsi" w:cstheme="minorHAnsi"/>
              </w:rPr>
            </w:pPr>
            <w:sdt>
              <w:sdtPr>
                <w:rPr>
                  <w:rFonts w:asciiTheme="minorHAnsi" w:hAnsiTheme="minorHAnsi" w:cstheme="minorHAnsi"/>
                </w:rPr>
                <w:alias w:val="Position Type:"/>
                <w:tag w:val="Position Type:"/>
                <w:id w:val="-38287403"/>
                <w:placeholder>
                  <w:docPart w:val="0474190B03CE49118918D93D88AD3BE1"/>
                </w:placeholder>
                <w:temporary/>
                <w:showingPlcHdr/>
                <w15:appearance w15:val="hidden"/>
              </w:sdtPr>
              <w:sdtContent>
                <w:r w:rsidR="00245422" w:rsidRPr="00F509CB">
                  <w:rPr>
                    <w:rFonts w:asciiTheme="minorHAnsi" w:hAnsiTheme="minorHAnsi" w:cstheme="minorHAnsi"/>
                  </w:rPr>
                  <w:t>Position Type</w:t>
                </w:r>
              </w:sdtContent>
            </w:sdt>
            <w:r w:rsidR="00245422" w:rsidRPr="00F509CB">
              <w:rPr>
                <w:rFonts w:asciiTheme="minorHAnsi" w:hAnsiTheme="minorHAnsi" w:cstheme="minorHAnsi"/>
              </w:rPr>
              <w:t>:</w:t>
            </w:r>
          </w:p>
        </w:tc>
        <w:tc>
          <w:tcPr>
            <w:tcW w:w="4102" w:type="dxa"/>
          </w:tcPr>
          <w:p w14:paraId="027015C6" w14:textId="45EC3BC9" w:rsidR="00245422" w:rsidRPr="00F509CB" w:rsidRDefault="00245422" w:rsidP="01F2BBDD">
            <w:r w:rsidRPr="01F2BBDD">
              <w:t>Full Time</w:t>
            </w:r>
            <w:r w:rsidR="042D0B1B" w:rsidRPr="01F2BBDD">
              <w:t>, Temporary (Maternity Leave)</w:t>
            </w:r>
          </w:p>
        </w:tc>
      </w:tr>
      <w:tr w:rsidR="00245422" w:rsidRPr="00F509CB" w14:paraId="085CE908" w14:textId="77777777" w:rsidTr="01F2BBDD">
        <w:tc>
          <w:tcPr>
            <w:tcW w:w="2155" w:type="dxa"/>
            <w:shd w:val="clear" w:color="auto" w:fill="F2F2F2" w:themeFill="background1" w:themeFillShade="F2"/>
          </w:tcPr>
          <w:p w14:paraId="3956DADE" w14:textId="77777777" w:rsidR="00245422" w:rsidRPr="00F509CB" w:rsidRDefault="00000000" w:rsidP="00973885">
            <w:pPr>
              <w:pStyle w:val="Heading2"/>
              <w:rPr>
                <w:rFonts w:asciiTheme="minorHAnsi" w:hAnsiTheme="minorHAnsi" w:cstheme="minorHAnsi"/>
              </w:rPr>
            </w:pPr>
            <w:sdt>
              <w:sdtPr>
                <w:rPr>
                  <w:rFonts w:asciiTheme="minorHAnsi" w:hAnsiTheme="minorHAnsi" w:cstheme="minorHAnsi"/>
                </w:rPr>
                <w:alias w:val="Location:"/>
                <w:tag w:val="Location:"/>
                <w:id w:val="784848460"/>
                <w:placeholder>
                  <w:docPart w:val="DEB3E7911C15446093B485F0E02DF7CA"/>
                </w:placeholder>
                <w:temporary/>
                <w:showingPlcHdr/>
                <w15:appearance w15:val="hidden"/>
              </w:sdtPr>
              <w:sdtContent>
                <w:r w:rsidR="00245422" w:rsidRPr="00F509CB">
                  <w:rPr>
                    <w:rFonts w:asciiTheme="minorHAnsi" w:hAnsiTheme="minorHAnsi" w:cstheme="minorHAnsi"/>
                  </w:rPr>
                  <w:t>Location</w:t>
                </w:r>
              </w:sdtContent>
            </w:sdt>
            <w:r w:rsidR="00245422" w:rsidRPr="00F509CB">
              <w:rPr>
                <w:rFonts w:asciiTheme="minorHAnsi" w:hAnsiTheme="minorHAnsi" w:cstheme="minorHAnsi"/>
              </w:rPr>
              <w:t>:</w:t>
            </w:r>
          </w:p>
        </w:tc>
        <w:tc>
          <w:tcPr>
            <w:tcW w:w="2943" w:type="dxa"/>
          </w:tcPr>
          <w:p w14:paraId="54173FDA" w14:textId="17A2998F" w:rsidR="00245422" w:rsidRPr="00F509CB" w:rsidRDefault="007B1437">
            <w:pPr>
              <w:rPr>
                <w:rFonts w:cstheme="minorHAnsi"/>
              </w:rPr>
            </w:pPr>
            <w:r>
              <w:rPr>
                <w:rFonts w:cstheme="minorHAnsi"/>
              </w:rPr>
              <w:t>Charlottetown</w:t>
            </w:r>
          </w:p>
        </w:tc>
        <w:tc>
          <w:tcPr>
            <w:tcW w:w="1710" w:type="dxa"/>
            <w:shd w:val="clear" w:color="auto" w:fill="F2F2F2" w:themeFill="background1" w:themeFillShade="F2"/>
          </w:tcPr>
          <w:p w14:paraId="1AF979CC" w14:textId="5D9C9E8B" w:rsidR="00245422" w:rsidRPr="00F509CB" w:rsidRDefault="00000000" w:rsidP="00973885">
            <w:pPr>
              <w:pStyle w:val="Heading2"/>
              <w:rPr>
                <w:rFonts w:asciiTheme="minorHAnsi" w:hAnsiTheme="minorHAnsi" w:cstheme="minorHAnsi"/>
              </w:rPr>
            </w:pPr>
            <w:sdt>
              <w:sdtPr>
                <w:rPr>
                  <w:rFonts w:asciiTheme="minorHAnsi" w:hAnsiTheme="minorHAnsi" w:cstheme="minorHAnsi"/>
                </w:rPr>
                <w:alias w:val="Travel Required:"/>
                <w:tag w:val="Travel Required:"/>
                <w:id w:val="1223096936"/>
                <w:placeholder>
                  <w:docPart w:val="9DA113DD7FF1423C9D6C4EFBA2592859"/>
                </w:placeholder>
                <w:temporary/>
                <w:showingPlcHdr/>
                <w15:appearance w15:val="hidden"/>
              </w:sdtPr>
              <w:sdtContent>
                <w:r w:rsidR="00245422" w:rsidRPr="00F509CB">
                  <w:rPr>
                    <w:rFonts w:asciiTheme="minorHAnsi" w:hAnsiTheme="minorHAnsi" w:cstheme="minorHAnsi"/>
                  </w:rPr>
                  <w:t>Travel Required</w:t>
                </w:r>
              </w:sdtContent>
            </w:sdt>
            <w:r w:rsidR="00245422" w:rsidRPr="00F509CB">
              <w:rPr>
                <w:rFonts w:asciiTheme="minorHAnsi" w:hAnsiTheme="minorHAnsi" w:cstheme="minorHAnsi"/>
              </w:rPr>
              <w:t>:</w:t>
            </w:r>
          </w:p>
        </w:tc>
        <w:tc>
          <w:tcPr>
            <w:tcW w:w="4102" w:type="dxa"/>
          </w:tcPr>
          <w:p w14:paraId="6FC2344A" w14:textId="54AA6002" w:rsidR="00245422" w:rsidRPr="00F509CB" w:rsidRDefault="57C16B41" w:rsidP="01F2BBDD">
            <w:pPr>
              <w:spacing w:line="259" w:lineRule="auto"/>
            </w:pPr>
            <w:r w:rsidRPr="01F2BBDD">
              <w:t>Occasionally</w:t>
            </w:r>
          </w:p>
        </w:tc>
      </w:tr>
      <w:tr w:rsidR="00245422" w:rsidRPr="00F509CB" w14:paraId="6454F64F" w14:textId="77777777" w:rsidTr="01F2BBDD">
        <w:tc>
          <w:tcPr>
            <w:tcW w:w="2155" w:type="dxa"/>
            <w:shd w:val="clear" w:color="auto" w:fill="F2F2F2" w:themeFill="background1" w:themeFillShade="F2"/>
          </w:tcPr>
          <w:p w14:paraId="6F648BFB" w14:textId="0176964B" w:rsidR="00245422" w:rsidRPr="00F509CB" w:rsidRDefault="00245422" w:rsidP="00973885">
            <w:pPr>
              <w:pStyle w:val="Heading2"/>
              <w:rPr>
                <w:rFonts w:asciiTheme="minorHAnsi" w:hAnsiTheme="minorHAnsi" w:cstheme="minorHAnsi"/>
              </w:rPr>
            </w:pPr>
            <w:r w:rsidRPr="00F509CB">
              <w:rPr>
                <w:rFonts w:asciiTheme="minorHAnsi" w:hAnsiTheme="minorHAnsi" w:cstheme="minorHAnsi"/>
              </w:rPr>
              <w:t>Wage:</w:t>
            </w:r>
          </w:p>
        </w:tc>
        <w:tc>
          <w:tcPr>
            <w:tcW w:w="2943" w:type="dxa"/>
          </w:tcPr>
          <w:p w14:paraId="7F5AFF3C" w14:textId="4CFFAD91" w:rsidR="00245422" w:rsidRPr="00F509CB" w:rsidRDefault="00EF4294">
            <w:pPr>
              <w:rPr>
                <w:rFonts w:cstheme="minorHAnsi"/>
              </w:rPr>
            </w:pPr>
            <w:r>
              <w:rPr>
                <w:rFonts w:cstheme="minorHAnsi"/>
              </w:rPr>
              <w:t>$</w:t>
            </w:r>
            <w:r w:rsidR="00C84030">
              <w:rPr>
                <w:rFonts w:cstheme="minorHAnsi"/>
              </w:rPr>
              <w:t>25-28</w:t>
            </w:r>
            <w:r>
              <w:rPr>
                <w:rFonts w:cstheme="minorHAnsi"/>
              </w:rPr>
              <w:t xml:space="preserve"> per hour</w:t>
            </w:r>
          </w:p>
        </w:tc>
        <w:tc>
          <w:tcPr>
            <w:tcW w:w="1710" w:type="dxa"/>
            <w:shd w:val="clear" w:color="auto" w:fill="F2F2F2" w:themeFill="background1" w:themeFillShade="F2"/>
          </w:tcPr>
          <w:p w14:paraId="60FEA618" w14:textId="7BA7D600" w:rsidR="00245422" w:rsidRPr="00F509CB" w:rsidRDefault="00245422" w:rsidP="00973885">
            <w:pPr>
              <w:pStyle w:val="Heading2"/>
              <w:rPr>
                <w:rFonts w:asciiTheme="minorHAnsi" w:hAnsiTheme="minorHAnsi" w:cstheme="minorHAnsi"/>
              </w:rPr>
            </w:pPr>
            <w:r w:rsidRPr="00F509CB">
              <w:rPr>
                <w:rFonts w:asciiTheme="minorHAnsi" w:hAnsiTheme="minorHAnsi" w:cstheme="minorHAnsi"/>
              </w:rPr>
              <w:t>Hours Per Week:</w:t>
            </w:r>
          </w:p>
        </w:tc>
        <w:tc>
          <w:tcPr>
            <w:tcW w:w="4102" w:type="dxa"/>
          </w:tcPr>
          <w:p w14:paraId="2436C5F4" w14:textId="17572529" w:rsidR="00245422" w:rsidRPr="00F509CB" w:rsidRDefault="00DF2BEF">
            <w:pPr>
              <w:rPr>
                <w:rFonts w:cstheme="minorHAnsi"/>
              </w:rPr>
            </w:pPr>
            <w:r>
              <w:rPr>
                <w:rFonts w:cstheme="minorHAnsi"/>
              </w:rPr>
              <w:t>37.5</w:t>
            </w:r>
          </w:p>
        </w:tc>
      </w:tr>
      <w:tr w:rsidR="00245422" w:rsidRPr="00F509CB" w14:paraId="4DC11155" w14:textId="77777777" w:rsidTr="01F2BBDD">
        <w:tc>
          <w:tcPr>
            <w:tcW w:w="2155" w:type="dxa"/>
            <w:shd w:val="clear" w:color="auto" w:fill="F2F2F2" w:themeFill="background1" w:themeFillShade="F2"/>
          </w:tcPr>
          <w:p w14:paraId="2A7A1848" w14:textId="77777777" w:rsidR="00245422" w:rsidRPr="00F509CB" w:rsidRDefault="00000000" w:rsidP="00973885">
            <w:pPr>
              <w:pStyle w:val="Heading2"/>
              <w:rPr>
                <w:rFonts w:asciiTheme="minorHAnsi" w:hAnsiTheme="minorHAnsi" w:cstheme="minorHAnsi"/>
              </w:rPr>
            </w:pPr>
            <w:sdt>
              <w:sdtPr>
                <w:rPr>
                  <w:rFonts w:asciiTheme="minorHAnsi" w:hAnsiTheme="minorHAnsi" w:cstheme="minorHAnsi"/>
                </w:rPr>
                <w:alias w:val="HR Contact:"/>
                <w:tag w:val="HR Contact:"/>
                <w:id w:val="-1558086659"/>
                <w:placeholder>
                  <w:docPart w:val="E58DDAB04D294E31A2598F29545477DB"/>
                </w:placeholder>
                <w:temporary/>
                <w:showingPlcHdr/>
                <w15:appearance w15:val="hidden"/>
              </w:sdtPr>
              <w:sdtContent>
                <w:r w:rsidR="00245422" w:rsidRPr="00F509CB">
                  <w:rPr>
                    <w:rFonts w:asciiTheme="minorHAnsi" w:hAnsiTheme="minorHAnsi" w:cstheme="minorHAnsi"/>
                  </w:rPr>
                  <w:t>HR Contact</w:t>
                </w:r>
              </w:sdtContent>
            </w:sdt>
            <w:r w:rsidR="00245422" w:rsidRPr="00F509CB">
              <w:rPr>
                <w:rFonts w:asciiTheme="minorHAnsi" w:hAnsiTheme="minorHAnsi" w:cstheme="minorHAnsi"/>
              </w:rPr>
              <w:t>:</w:t>
            </w:r>
          </w:p>
        </w:tc>
        <w:tc>
          <w:tcPr>
            <w:tcW w:w="2943" w:type="dxa"/>
          </w:tcPr>
          <w:p w14:paraId="598B380F" w14:textId="77777777" w:rsidR="00245422" w:rsidRDefault="00245422">
            <w:pPr>
              <w:rPr>
                <w:rStyle w:val="Hyperlink"/>
                <w:rFonts w:cstheme="minorHAnsi"/>
              </w:rPr>
            </w:pPr>
            <w:hyperlink r:id="rId9" w:history="1">
              <w:r w:rsidRPr="00F509CB">
                <w:rPr>
                  <w:rStyle w:val="Hyperlink"/>
                  <w:rFonts w:cstheme="minorHAnsi"/>
                </w:rPr>
                <w:t>humanresources@ncpei.com</w:t>
              </w:r>
            </w:hyperlink>
          </w:p>
          <w:p w14:paraId="290244FE" w14:textId="7BBD49F0" w:rsidR="008013F9" w:rsidRPr="008013F9" w:rsidRDefault="008013F9">
            <w:pPr>
              <w:rPr>
                <w:rFonts w:cstheme="minorHAnsi"/>
              </w:rPr>
            </w:pPr>
            <w:r w:rsidRPr="008013F9">
              <w:rPr>
                <w:rStyle w:val="Hyperlink"/>
                <w:color w:val="auto"/>
                <w:u w:val="none"/>
              </w:rPr>
              <w:t>902-629-1541</w:t>
            </w:r>
          </w:p>
        </w:tc>
        <w:tc>
          <w:tcPr>
            <w:tcW w:w="1710" w:type="dxa"/>
            <w:shd w:val="clear" w:color="auto" w:fill="F2F2F2" w:themeFill="background1" w:themeFillShade="F2"/>
          </w:tcPr>
          <w:p w14:paraId="571D9F03" w14:textId="6F57EE6B" w:rsidR="00245422" w:rsidRPr="00F509CB" w:rsidRDefault="00000000" w:rsidP="00973885">
            <w:pPr>
              <w:pStyle w:val="Heading2"/>
              <w:rPr>
                <w:rFonts w:asciiTheme="minorHAnsi" w:hAnsiTheme="minorHAnsi" w:cstheme="minorHAnsi"/>
              </w:rPr>
            </w:pPr>
            <w:sdt>
              <w:sdtPr>
                <w:rPr>
                  <w:rFonts w:asciiTheme="minorHAnsi" w:hAnsiTheme="minorHAnsi" w:cstheme="minorHAnsi"/>
                </w:rPr>
                <w:alias w:val="Date Posted:"/>
                <w:tag w:val="Date Posted:"/>
                <w:id w:val="71252900"/>
                <w:placeholder>
                  <w:docPart w:val="0D5033AE3D224A81A237B94E5190CD04"/>
                </w:placeholder>
                <w:temporary/>
                <w:showingPlcHdr/>
                <w15:appearance w15:val="hidden"/>
              </w:sdtPr>
              <w:sdtContent>
                <w:r w:rsidR="00245422" w:rsidRPr="00F509CB">
                  <w:rPr>
                    <w:rFonts w:asciiTheme="minorHAnsi" w:hAnsiTheme="minorHAnsi" w:cstheme="minorHAnsi"/>
                  </w:rPr>
                  <w:t>Date Posted</w:t>
                </w:r>
              </w:sdtContent>
            </w:sdt>
            <w:r w:rsidR="00245422" w:rsidRPr="00F509CB">
              <w:rPr>
                <w:rFonts w:asciiTheme="minorHAnsi" w:hAnsiTheme="minorHAnsi" w:cstheme="minorHAnsi"/>
              </w:rPr>
              <w:t>:</w:t>
            </w:r>
          </w:p>
        </w:tc>
        <w:tc>
          <w:tcPr>
            <w:tcW w:w="4102" w:type="dxa"/>
          </w:tcPr>
          <w:p w14:paraId="266A0EA8" w14:textId="3E034F87" w:rsidR="00245422" w:rsidRPr="00F509CB" w:rsidRDefault="793CC60F" w:rsidP="01F2BBDD">
            <w:pPr>
              <w:spacing w:line="259" w:lineRule="auto"/>
            </w:pPr>
            <w:r w:rsidRPr="01F2BBDD">
              <w:rPr>
                <w:noProof/>
              </w:rPr>
              <w:t>October 14, 2026</w:t>
            </w:r>
          </w:p>
        </w:tc>
      </w:tr>
      <w:tr w:rsidR="00245422" w:rsidRPr="00F509CB" w14:paraId="358AC065" w14:textId="77777777" w:rsidTr="01F2BBDD">
        <w:tc>
          <w:tcPr>
            <w:tcW w:w="2155" w:type="dxa"/>
            <w:shd w:val="clear" w:color="auto" w:fill="F2F2F2" w:themeFill="background1" w:themeFillShade="F2"/>
          </w:tcPr>
          <w:p w14:paraId="679D623B" w14:textId="388175EE" w:rsidR="00245422" w:rsidRPr="00F509CB" w:rsidRDefault="00245422" w:rsidP="00973885">
            <w:pPr>
              <w:pStyle w:val="Heading2"/>
              <w:rPr>
                <w:rFonts w:asciiTheme="minorHAnsi" w:hAnsiTheme="minorHAnsi" w:cstheme="minorHAnsi"/>
              </w:rPr>
            </w:pPr>
            <w:r w:rsidRPr="00F509CB">
              <w:rPr>
                <w:rFonts w:asciiTheme="minorHAnsi" w:hAnsiTheme="minorHAnsi" w:cstheme="minorHAnsi"/>
              </w:rPr>
              <w:t>Website:</w:t>
            </w:r>
          </w:p>
        </w:tc>
        <w:tc>
          <w:tcPr>
            <w:tcW w:w="2943" w:type="dxa"/>
          </w:tcPr>
          <w:p w14:paraId="1BCE619B" w14:textId="2EBFA186" w:rsidR="00245422" w:rsidRPr="00F509CB" w:rsidRDefault="00245422">
            <w:pPr>
              <w:rPr>
                <w:rFonts w:cstheme="minorHAnsi"/>
              </w:rPr>
            </w:pPr>
            <w:hyperlink r:id="rId10" w:history="1">
              <w:r w:rsidRPr="00F509CB">
                <w:rPr>
                  <w:rStyle w:val="Hyperlink"/>
                  <w:rFonts w:cstheme="minorHAnsi"/>
                </w:rPr>
                <w:t>http://ncpei.com/employment/</w:t>
              </w:r>
            </w:hyperlink>
          </w:p>
        </w:tc>
        <w:tc>
          <w:tcPr>
            <w:tcW w:w="1710" w:type="dxa"/>
            <w:shd w:val="clear" w:color="auto" w:fill="F2F2F2" w:themeFill="background1" w:themeFillShade="F2"/>
          </w:tcPr>
          <w:p w14:paraId="57832790" w14:textId="2C84ED8E" w:rsidR="00245422" w:rsidRPr="00F509CB" w:rsidRDefault="00245422" w:rsidP="00973885">
            <w:pPr>
              <w:pStyle w:val="Heading2"/>
              <w:rPr>
                <w:rFonts w:asciiTheme="minorHAnsi" w:hAnsiTheme="minorHAnsi" w:cstheme="minorHAnsi"/>
              </w:rPr>
            </w:pPr>
            <w:r w:rsidRPr="00F509CB">
              <w:rPr>
                <w:rFonts w:asciiTheme="minorHAnsi" w:hAnsiTheme="minorHAnsi" w:cstheme="minorHAnsi"/>
              </w:rPr>
              <w:t>End Date:</w:t>
            </w:r>
          </w:p>
        </w:tc>
        <w:tc>
          <w:tcPr>
            <w:tcW w:w="4102" w:type="dxa"/>
          </w:tcPr>
          <w:p w14:paraId="5D919840" w14:textId="27C6A3E3" w:rsidR="00245422" w:rsidRPr="00F509CB" w:rsidRDefault="00245422" w:rsidP="01F2BBDD">
            <w:r w:rsidRPr="01F2BBDD">
              <w:t>Competition will remain open until position is filled</w:t>
            </w:r>
            <w:r w:rsidR="47204FBC" w:rsidRPr="01F2BBDD">
              <w:t>. Start date TBD</w:t>
            </w:r>
            <w:r w:rsidR="008E468D">
              <w:t xml:space="preserve"> based on start of maternity leave.</w:t>
            </w:r>
          </w:p>
        </w:tc>
      </w:tr>
      <w:tr w:rsidR="00245422" w:rsidRPr="00F509CB" w14:paraId="721DFE11" w14:textId="77777777" w:rsidTr="01F2BBDD">
        <w:tblPrEx>
          <w:tblBorders>
            <w:top w:val="none" w:sz="0" w:space="0" w:color="auto"/>
            <w:insideH w:val="none" w:sz="0" w:space="0" w:color="auto"/>
            <w:insideV w:val="none" w:sz="0" w:space="0" w:color="auto"/>
          </w:tblBorders>
          <w:shd w:val="clear" w:color="auto" w:fill="D9D9D9" w:themeFill="background1" w:themeFillShade="D9"/>
        </w:tblPrEx>
        <w:tc>
          <w:tcPr>
            <w:tcW w:w="10910" w:type="dxa"/>
            <w:gridSpan w:val="4"/>
            <w:tcBorders>
              <w:top w:val="single" w:sz="0" w:space="0" w:color="000000" w:themeColor="text1"/>
            </w:tcBorders>
            <w:shd w:val="clear" w:color="auto" w:fill="D9D9D9" w:themeFill="background1" w:themeFillShade="D9"/>
          </w:tcPr>
          <w:p w14:paraId="5BF8C803" w14:textId="794BD9DA" w:rsidR="00245422" w:rsidRPr="00F509CB" w:rsidRDefault="00000000" w:rsidP="00585A35">
            <w:pPr>
              <w:pStyle w:val="Heading2"/>
              <w:rPr>
                <w:rFonts w:asciiTheme="minorHAnsi" w:hAnsiTheme="minorHAnsi" w:cstheme="minorHAnsi"/>
              </w:rPr>
            </w:pPr>
            <w:sdt>
              <w:sdtPr>
                <w:rPr>
                  <w:rFonts w:asciiTheme="minorHAnsi" w:hAnsiTheme="minorHAnsi" w:cstheme="minorHAnsi"/>
                </w:rPr>
                <w:alias w:val="Applications Accepted By:"/>
                <w:tag w:val="Applications Accepted By:"/>
                <w:id w:val="1646001785"/>
                <w:placeholder>
                  <w:docPart w:val="C151FE440C9D43D3A9633264F8C55635"/>
                </w:placeholder>
                <w:temporary/>
                <w:showingPlcHdr/>
                <w15:appearance w15:val="hidden"/>
              </w:sdtPr>
              <w:sdtContent>
                <w:r w:rsidR="00245422" w:rsidRPr="00F509CB">
                  <w:rPr>
                    <w:rFonts w:asciiTheme="minorHAnsi" w:hAnsiTheme="minorHAnsi" w:cstheme="minorHAnsi"/>
                  </w:rPr>
                  <w:t>Applications Accepted By:</w:t>
                </w:r>
              </w:sdtContent>
            </w:sdt>
          </w:p>
        </w:tc>
      </w:tr>
    </w:tbl>
    <w:tbl>
      <w:tblPr>
        <w:tblStyle w:val="TableGridLight"/>
        <w:tblW w:w="10910" w:type="dxa"/>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0910"/>
      </w:tblGrid>
      <w:tr w:rsidR="008B6E5F" w:rsidRPr="00F509CB" w14:paraId="7CB89E96" w14:textId="77777777" w:rsidTr="01F2BBDD">
        <w:trPr>
          <w:trHeight w:val="1086"/>
        </w:trPr>
        <w:tc>
          <w:tcPr>
            <w:tcW w:w="10910" w:type="dxa"/>
          </w:tcPr>
          <w:p w14:paraId="6C7D59F0" w14:textId="58277E72" w:rsidR="008B6E5F" w:rsidRPr="002C13BA" w:rsidRDefault="002C13BA" w:rsidP="003C1FD0">
            <w:pPr>
              <w:pStyle w:val="Heading1"/>
              <w:spacing w:before="0" w:after="0"/>
              <w:rPr>
                <w:rFonts w:asciiTheme="minorHAnsi" w:hAnsiTheme="minorHAnsi" w:cstheme="minorHAnsi"/>
                <w:szCs w:val="22"/>
              </w:rPr>
            </w:pPr>
            <w:r>
              <w:rPr>
                <w:rFonts w:asciiTheme="minorHAnsi" w:hAnsiTheme="minorHAnsi" w:cstheme="minorHAnsi"/>
                <w:szCs w:val="22"/>
              </w:rPr>
              <w:t>please email resume and cover letter</w:t>
            </w:r>
          </w:p>
          <w:p w14:paraId="013A794E" w14:textId="2DF35A7D" w:rsidR="008B6E5F" w:rsidRDefault="008B6E5F" w:rsidP="003C1FD0">
            <w:pPr>
              <w:spacing w:before="0" w:after="0"/>
              <w:rPr>
                <w:rFonts w:cstheme="minorHAnsi"/>
              </w:rPr>
            </w:pPr>
            <w:r w:rsidRPr="00F509CB">
              <w:rPr>
                <w:rFonts w:cstheme="minorHAnsi"/>
              </w:rPr>
              <w:t>Attention Human Resources</w:t>
            </w:r>
          </w:p>
          <w:p w14:paraId="5B46E145" w14:textId="6CC55CC3" w:rsidR="008013F9" w:rsidRPr="00F509CB" w:rsidRDefault="003C1FD0" w:rsidP="003C1FD0">
            <w:pPr>
              <w:spacing w:before="0" w:after="0"/>
              <w:rPr>
                <w:rFonts w:cstheme="minorHAnsi"/>
              </w:rPr>
            </w:pPr>
            <w:r w:rsidRPr="00F509CB">
              <w:rPr>
                <w:rFonts w:cstheme="minorHAnsi"/>
              </w:rPr>
              <w:t xml:space="preserve">Subject Line- </w:t>
            </w:r>
            <w:r w:rsidR="001D46C3">
              <w:rPr>
                <w:rFonts w:cstheme="minorHAnsi"/>
              </w:rPr>
              <w:t>Human Resources Administrator</w:t>
            </w:r>
            <w:r w:rsidR="002C13BA">
              <w:rPr>
                <w:rFonts w:cstheme="minorHAnsi"/>
              </w:rPr>
              <w:t xml:space="preserve"> - Temporary</w:t>
            </w:r>
          </w:p>
          <w:p w14:paraId="12A52CFD" w14:textId="009207DB" w:rsidR="003C1FD0" w:rsidRPr="003C1FD0" w:rsidRDefault="78760506" w:rsidP="01F2BBDD">
            <w:pPr>
              <w:spacing w:before="0" w:after="0"/>
            </w:pPr>
            <w:r w:rsidRPr="01F2BBDD">
              <w:t xml:space="preserve">Email- </w:t>
            </w:r>
            <w:hyperlink r:id="rId11">
              <w:r w:rsidRPr="01F2BBDD">
                <w:rPr>
                  <w:rStyle w:val="Hyperlink"/>
                </w:rPr>
                <w:t>humanresources@ncpei.com</w:t>
              </w:r>
            </w:hyperlink>
          </w:p>
        </w:tc>
      </w:tr>
    </w:tbl>
    <w:tbl>
      <w:tblPr>
        <w:tblStyle w:val="TableGrid"/>
        <w:tblW w:w="10910"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0910"/>
      </w:tblGrid>
      <w:tr w:rsidR="00973885" w:rsidRPr="00F509CB" w14:paraId="578175D2" w14:textId="77777777" w:rsidTr="01F2BBDD">
        <w:tc>
          <w:tcPr>
            <w:tcW w:w="10910" w:type="dxa"/>
            <w:tcBorders>
              <w:top w:val="nil"/>
            </w:tcBorders>
            <w:shd w:val="clear" w:color="auto" w:fill="D9D9D9" w:themeFill="background1" w:themeFillShade="D9"/>
          </w:tcPr>
          <w:p w14:paraId="51A8E5B7" w14:textId="77777777" w:rsidR="00973885" w:rsidRPr="00F509CB" w:rsidRDefault="00000000" w:rsidP="00973885">
            <w:pPr>
              <w:pStyle w:val="Heading2"/>
              <w:rPr>
                <w:rFonts w:asciiTheme="minorHAnsi" w:hAnsiTheme="minorHAnsi" w:cstheme="minorHAnsi"/>
              </w:rPr>
            </w:pPr>
            <w:sdt>
              <w:sdtPr>
                <w:rPr>
                  <w:rFonts w:asciiTheme="minorHAnsi" w:hAnsiTheme="minorHAnsi" w:cstheme="minorHAnsi"/>
                </w:rPr>
                <w:alias w:val="Job Description:"/>
                <w:tag w:val="Job Description:"/>
                <w:id w:val="-1303387425"/>
                <w:placeholder>
                  <w:docPart w:val="0CDA4A7CF2DD4591BD987621366D2E71"/>
                </w:placeholder>
                <w:temporary/>
                <w:showingPlcHdr/>
                <w15:appearance w15:val="hidden"/>
              </w:sdtPr>
              <w:sdtContent>
                <w:r w:rsidR="00973885" w:rsidRPr="00F509CB">
                  <w:rPr>
                    <w:rFonts w:asciiTheme="minorHAnsi" w:hAnsiTheme="minorHAnsi" w:cstheme="minorHAnsi"/>
                  </w:rPr>
                  <w:t>Job Description</w:t>
                </w:r>
              </w:sdtContent>
            </w:sdt>
          </w:p>
        </w:tc>
      </w:tr>
      <w:tr w:rsidR="000C2633" w:rsidRPr="00F509CB" w14:paraId="7492EAFD" w14:textId="77777777" w:rsidTr="01F2BBDD">
        <w:trPr>
          <w:trHeight w:val="2569"/>
        </w:trPr>
        <w:tc>
          <w:tcPr>
            <w:tcW w:w="10910" w:type="dxa"/>
            <w:tcMar>
              <w:bottom w:w="115" w:type="dxa"/>
            </w:tcMar>
          </w:tcPr>
          <w:p w14:paraId="7BBED31E" w14:textId="544CE55A" w:rsidR="003C1FD0" w:rsidRPr="00F509CB" w:rsidRDefault="00BD2B3F" w:rsidP="00BD2B3F">
            <w:pPr>
              <w:pStyle w:val="Heading1"/>
              <w:rPr>
                <w:rFonts w:asciiTheme="minorHAnsi" w:hAnsiTheme="minorHAnsi" w:cstheme="minorHAnsi"/>
              </w:rPr>
            </w:pPr>
            <w:r w:rsidRPr="00F509CB">
              <w:rPr>
                <w:rFonts w:asciiTheme="minorHAnsi" w:hAnsiTheme="minorHAnsi" w:cstheme="minorHAnsi"/>
              </w:rPr>
              <w:t>Position Summary:</w:t>
            </w:r>
          </w:p>
          <w:p w14:paraId="2AA88148" w14:textId="389DA325" w:rsidR="00DF2BEF" w:rsidRPr="00DF2BEF" w:rsidRDefault="00DF2BEF" w:rsidP="001D46C3">
            <w:pPr>
              <w:rPr>
                <w:rFonts w:cstheme="minorHAnsi"/>
              </w:rPr>
            </w:pPr>
            <w:r w:rsidRPr="00DF2BEF">
              <w:rPr>
                <w:rFonts w:cstheme="minorHAnsi"/>
              </w:rPr>
              <w:t xml:space="preserve">The </w:t>
            </w:r>
            <w:r w:rsidR="001D46C3">
              <w:t xml:space="preserve">Human Resources Administrator </w:t>
            </w:r>
            <w:r w:rsidR="00392619">
              <w:t>is the first point of contact</w:t>
            </w:r>
            <w:r w:rsidR="00927FD6">
              <w:t xml:space="preserve"> for employees</w:t>
            </w:r>
            <w:r w:rsidR="0071030F">
              <w:t xml:space="preserve"> at the Native Council of PEI</w:t>
            </w:r>
            <w:r w:rsidR="00927FD6">
              <w:t xml:space="preserve">. </w:t>
            </w:r>
            <w:r w:rsidR="009B1C18">
              <w:t xml:space="preserve">The </w:t>
            </w:r>
            <w:r w:rsidR="005A4355">
              <w:t>HR Administrator</w:t>
            </w:r>
            <w:r w:rsidR="006E573E">
              <w:t xml:space="preserve"> </w:t>
            </w:r>
            <w:r w:rsidR="006E573E">
              <w:rPr>
                <w:rFonts w:cstheme="minorHAnsi"/>
              </w:rPr>
              <w:t>is</w:t>
            </w:r>
            <w:r w:rsidRPr="00DF2BEF">
              <w:rPr>
                <w:rFonts w:cstheme="minorHAnsi"/>
              </w:rPr>
              <w:t xml:space="preserve"> responsible for </w:t>
            </w:r>
            <w:r w:rsidR="001141C9">
              <w:rPr>
                <w:rFonts w:cstheme="minorHAnsi"/>
              </w:rPr>
              <w:t xml:space="preserve">maintaining </w:t>
            </w:r>
            <w:r w:rsidR="00CD2759">
              <w:rPr>
                <w:rFonts w:cstheme="minorHAnsi"/>
              </w:rPr>
              <w:t>all employee</w:t>
            </w:r>
            <w:r w:rsidR="001141C9">
              <w:rPr>
                <w:rFonts w:cstheme="minorHAnsi"/>
              </w:rPr>
              <w:t xml:space="preserve"> records, managing</w:t>
            </w:r>
            <w:r w:rsidR="000B15F0">
              <w:rPr>
                <w:rFonts w:cstheme="minorHAnsi"/>
              </w:rPr>
              <w:t xml:space="preserve"> HR documents</w:t>
            </w:r>
            <w:r w:rsidR="009857B7">
              <w:rPr>
                <w:rFonts w:cstheme="minorHAnsi"/>
              </w:rPr>
              <w:t xml:space="preserve"> </w:t>
            </w:r>
            <w:r w:rsidR="00EC319D">
              <w:rPr>
                <w:rFonts w:cstheme="minorHAnsi"/>
              </w:rPr>
              <w:t xml:space="preserve">and </w:t>
            </w:r>
            <w:r w:rsidR="001914F6">
              <w:rPr>
                <w:rFonts w:cstheme="minorHAnsi"/>
              </w:rPr>
              <w:t>onboarding new employees.</w:t>
            </w:r>
            <w:r w:rsidRPr="00DF2BEF">
              <w:rPr>
                <w:rFonts w:cstheme="minorHAnsi"/>
              </w:rPr>
              <w:t xml:space="preserve"> </w:t>
            </w:r>
          </w:p>
          <w:sdt>
            <w:sdtPr>
              <w:rPr>
                <w:rFonts w:asciiTheme="minorHAnsi" w:hAnsiTheme="minorHAnsi" w:cstheme="minorBidi"/>
              </w:rPr>
              <w:alias w:val="Role and Responsibilities:"/>
              <w:tag w:val="Role and Responsibilities:"/>
              <w:id w:val="-1725062837"/>
              <w:placeholder>
                <w:docPart w:val="E5225C1D56B345DCA14014961A64E6BC"/>
              </w:placeholder>
              <w:temporary/>
              <w:showingPlcHdr/>
              <w15:appearance w15:val="hidden"/>
            </w:sdtPr>
            <w:sdtContent>
              <w:p w14:paraId="644AD6C6" w14:textId="0278A807" w:rsidR="00BD2B3F" w:rsidRPr="00F509CB" w:rsidRDefault="00BD2B3F" w:rsidP="00BD2B3F">
                <w:pPr>
                  <w:pStyle w:val="Heading1"/>
                  <w:rPr>
                    <w:rFonts w:asciiTheme="minorHAnsi" w:eastAsiaTheme="minorEastAsia" w:hAnsiTheme="minorHAnsi" w:cstheme="minorHAnsi"/>
                    <w:sz w:val="20"/>
                    <w:szCs w:val="20"/>
                  </w:rPr>
                </w:pPr>
                <w:r w:rsidRPr="00F509CB">
                  <w:rPr>
                    <w:rFonts w:asciiTheme="minorHAnsi" w:hAnsiTheme="minorHAnsi" w:cstheme="minorHAnsi"/>
                  </w:rPr>
                  <w:t>Role and Responsibilities</w:t>
                </w:r>
              </w:p>
            </w:sdtContent>
          </w:sdt>
          <w:p w14:paraId="7CCD3B6B" w14:textId="1D600716" w:rsidR="00DF2BEF" w:rsidRDefault="00DF2BEF" w:rsidP="001D46C3">
            <w:pPr>
              <w:pStyle w:val="ListBullet"/>
            </w:pPr>
            <w:r w:rsidRPr="00DF2BEF">
              <w:t xml:space="preserve">Administer </w:t>
            </w:r>
            <w:r w:rsidR="00764F36">
              <w:t xml:space="preserve">human </w:t>
            </w:r>
            <w:r w:rsidRPr="00DF2BEF">
              <w:t>resources policies</w:t>
            </w:r>
            <w:r w:rsidR="00894313">
              <w:t xml:space="preserve"> and</w:t>
            </w:r>
            <w:r w:rsidRPr="00DF2BEF">
              <w:t xml:space="preserve"> procedure</w:t>
            </w:r>
            <w:r w:rsidR="00894313">
              <w:t>s</w:t>
            </w:r>
            <w:r w:rsidRPr="00DF2BEF">
              <w:t xml:space="preserve"> for the organization</w:t>
            </w:r>
            <w:r>
              <w:t>.</w:t>
            </w:r>
          </w:p>
          <w:p w14:paraId="27D0ABEF" w14:textId="77777777" w:rsidR="00A24D06" w:rsidRPr="00DF2BEF" w:rsidRDefault="00A24D06" w:rsidP="00A24D06">
            <w:pPr>
              <w:pStyle w:val="ListBullet"/>
            </w:pPr>
            <w:r w:rsidRPr="00DF2BEF">
              <w:t>Research and recommend new human resources policies to the benefit of the organization and the employees.</w:t>
            </w:r>
          </w:p>
          <w:p w14:paraId="4D3837E4" w14:textId="2E9BF2F7" w:rsidR="00F22655" w:rsidRPr="00DF2BEF" w:rsidRDefault="00F22655" w:rsidP="001D46C3">
            <w:pPr>
              <w:pStyle w:val="ListBullet"/>
            </w:pPr>
            <w:r>
              <w:t>Prepare HR documents such as employment contracts</w:t>
            </w:r>
            <w:r w:rsidR="00CE4B18">
              <w:t>.</w:t>
            </w:r>
          </w:p>
          <w:p w14:paraId="41303DAA" w14:textId="15C6C19B" w:rsidR="00CE4B18" w:rsidRPr="00DF2BEF" w:rsidRDefault="00CE4B18" w:rsidP="00CE4B18">
            <w:pPr>
              <w:pStyle w:val="ListBullet"/>
            </w:pPr>
            <w:r w:rsidRPr="00DF2BEF">
              <w:t>Compile, maintain, and update personnel files</w:t>
            </w:r>
            <w:r w:rsidR="00764F36">
              <w:t xml:space="preserve"> both </w:t>
            </w:r>
            <w:r w:rsidR="00C43882">
              <w:t>electronic and paper.</w:t>
            </w:r>
          </w:p>
          <w:p w14:paraId="686D630E" w14:textId="4C482FD2" w:rsidR="00DF2BEF" w:rsidRDefault="00DF2BEF" w:rsidP="001D46C3">
            <w:pPr>
              <w:pStyle w:val="ListBullet"/>
            </w:pPr>
            <w:r>
              <w:t>Assist with</w:t>
            </w:r>
            <w:r w:rsidRPr="00DF2BEF">
              <w:t xml:space="preserve"> the process for recruitment, onboarding, and exit strategy.</w:t>
            </w:r>
          </w:p>
          <w:p w14:paraId="5495C4D0" w14:textId="03A4C95D" w:rsidR="00A24D06" w:rsidRPr="00DF2BEF" w:rsidRDefault="00A24D06" w:rsidP="001D46C3">
            <w:pPr>
              <w:pStyle w:val="ListBullet"/>
            </w:pPr>
            <w:r>
              <w:t xml:space="preserve">Work closely with Finance to ensure </w:t>
            </w:r>
            <w:r w:rsidR="004B0DB2">
              <w:t>payroll information is accurate.</w:t>
            </w:r>
          </w:p>
          <w:p w14:paraId="477DF6F6" w14:textId="2C4BE0EE" w:rsidR="00DF2BEF" w:rsidRPr="00DF2BEF" w:rsidRDefault="00DF2BEF" w:rsidP="001D46C3">
            <w:pPr>
              <w:pStyle w:val="ListBullet"/>
            </w:pPr>
            <w:r w:rsidRPr="00DF2BEF">
              <w:t xml:space="preserve">Plan and execute annual performance evaluations in conjunction </w:t>
            </w:r>
            <w:r w:rsidR="00894313">
              <w:t xml:space="preserve">with </w:t>
            </w:r>
            <w:r w:rsidRPr="00DF2BEF">
              <w:t>Management Team and President &amp; Chief.</w:t>
            </w:r>
          </w:p>
          <w:p w14:paraId="46782444" w14:textId="77777777" w:rsidR="00DF2BEF" w:rsidRPr="00DF2BEF" w:rsidRDefault="00DF2BEF" w:rsidP="001D46C3">
            <w:pPr>
              <w:pStyle w:val="ListBullet"/>
            </w:pPr>
            <w:r w:rsidRPr="00DF2BEF">
              <w:t>Coordinate staff education, learning opportunities, and cultural competency training.</w:t>
            </w:r>
          </w:p>
          <w:p w14:paraId="0A1429EF" w14:textId="77777777" w:rsidR="00DF2BEF" w:rsidRPr="00DF2BEF" w:rsidRDefault="00DF2BEF" w:rsidP="001D46C3">
            <w:pPr>
              <w:pStyle w:val="ListBullet"/>
            </w:pPr>
            <w:r w:rsidRPr="00DF2BEF">
              <w:t>Assist in the coordination of safety programs, workers compensation claims management, and employee accommodation plans.</w:t>
            </w:r>
          </w:p>
          <w:p w14:paraId="14B10665" w14:textId="77777777" w:rsidR="00DF2BEF" w:rsidRPr="00DF2BEF" w:rsidRDefault="00DF2BEF" w:rsidP="001D46C3">
            <w:pPr>
              <w:pStyle w:val="ListBullet"/>
            </w:pPr>
            <w:r w:rsidRPr="00DF2BEF">
              <w:t>Provide guidance and oversee mediation processes for managers/supervisors, and employees.</w:t>
            </w:r>
          </w:p>
          <w:p w14:paraId="4A447E12" w14:textId="45D53359" w:rsidR="00EE5D8B" w:rsidRPr="00245422" w:rsidRDefault="00DF2BEF" w:rsidP="001D46C3">
            <w:pPr>
              <w:pStyle w:val="ListBullet"/>
            </w:pPr>
            <w:r w:rsidRPr="00DF2BEF">
              <w:t>Perform other related duties as required.</w:t>
            </w:r>
          </w:p>
          <w:sdt>
            <w:sdtPr>
              <w:rPr>
                <w:rFonts w:asciiTheme="minorHAnsi" w:hAnsiTheme="minorHAnsi" w:cstheme="minorBidi"/>
              </w:rPr>
              <w:alias w:val="Qualification and education requirements:"/>
              <w:tag w:val="Qualification and education requirements:"/>
              <w:id w:val="1440026651"/>
              <w:placeholder>
                <w:docPart w:val="E9A5B128AAD0451FAFF6609520E3AF2F"/>
              </w:placeholder>
              <w:temporary/>
              <w:showingPlcHdr/>
              <w15:appearance w15:val="hidden"/>
            </w:sdtPr>
            <w:sdtContent>
              <w:p w14:paraId="35640B0A" w14:textId="77777777" w:rsidR="000C2633" w:rsidRPr="00F509CB" w:rsidRDefault="008A6F05" w:rsidP="00973885">
                <w:pPr>
                  <w:pStyle w:val="Heading1"/>
                  <w:rPr>
                    <w:rFonts w:asciiTheme="minorHAnsi" w:hAnsiTheme="minorHAnsi" w:cstheme="minorHAnsi"/>
                  </w:rPr>
                </w:pPr>
                <w:r w:rsidRPr="00F509CB">
                  <w:rPr>
                    <w:rFonts w:asciiTheme="minorHAnsi" w:hAnsiTheme="minorHAnsi" w:cstheme="minorHAnsi"/>
                  </w:rPr>
                  <w:t>Qualifications and Education Requirements</w:t>
                </w:r>
              </w:p>
            </w:sdtContent>
          </w:sdt>
          <w:p w14:paraId="29760948" w14:textId="149A9A90" w:rsidR="00EF4294" w:rsidRDefault="00EF4294" w:rsidP="001D46C3">
            <w:pPr>
              <w:pStyle w:val="ListBullet"/>
            </w:pPr>
            <w:r>
              <w:t xml:space="preserve">Post secondary certification with an emphasis on Human Resources or </w:t>
            </w:r>
            <w:r w:rsidR="00632993">
              <w:t xml:space="preserve">significant </w:t>
            </w:r>
            <w:r>
              <w:t>relevant experience.</w:t>
            </w:r>
          </w:p>
          <w:p w14:paraId="5203C338" w14:textId="7AA722D1" w:rsidR="001D46C3" w:rsidRDefault="001D46C3" w:rsidP="001D46C3">
            <w:pPr>
              <w:pStyle w:val="ListBullet"/>
            </w:pPr>
            <w:r>
              <w:t>Knowledge of the Human Rights Act, Privacy Laws (PIPEDA), Employment Standards Act, Occupational Health Safety, and other relevant Acts/laws.</w:t>
            </w:r>
          </w:p>
          <w:p w14:paraId="5F49F0E1" w14:textId="62409A07" w:rsidR="00DF2BEF" w:rsidRDefault="00EF4294" w:rsidP="001D46C3">
            <w:pPr>
              <w:pStyle w:val="ListBullet"/>
            </w:pPr>
            <w:r>
              <w:t xml:space="preserve">Experience </w:t>
            </w:r>
            <w:r w:rsidR="7C1DE3A8">
              <w:t xml:space="preserve">working with </w:t>
            </w:r>
            <w:r w:rsidR="21D23771">
              <w:t>3</w:t>
            </w:r>
            <w:r w:rsidR="306A2BEF">
              <w:t>0 plus staff</w:t>
            </w:r>
            <w:r>
              <w:t>.</w:t>
            </w:r>
          </w:p>
          <w:p w14:paraId="09AD08C2" w14:textId="774347F8" w:rsidR="00EF4294" w:rsidRDefault="00EF4294" w:rsidP="001D46C3">
            <w:pPr>
              <w:pStyle w:val="ListBullet"/>
            </w:pPr>
            <w:r>
              <w:t>Experience working with Indigenous populations would be considered an asset.</w:t>
            </w:r>
          </w:p>
          <w:p w14:paraId="294C3F73" w14:textId="77777777" w:rsidR="00973885" w:rsidRDefault="00EF4294" w:rsidP="003D22BA">
            <w:pPr>
              <w:pStyle w:val="ListBullet"/>
            </w:pPr>
            <w:r>
              <w:t>Strong conflict resolution skills</w:t>
            </w:r>
            <w:r w:rsidR="003D22BA">
              <w:t>, s</w:t>
            </w:r>
            <w:r>
              <w:t>trong written and oral communication skills</w:t>
            </w:r>
            <w:r w:rsidR="003D22BA">
              <w:t>, s</w:t>
            </w:r>
            <w:r>
              <w:t>trong interpersonal skills.</w:t>
            </w:r>
          </w:p>
          <w:p w14:paraId="2A2929A2" w14:textId="77777777" w:rsidR="003D22BA" w:rsidRDefault="00CD267B" w:rsidP="003D22BA">
            <w:pPr>
              <w:pStyle w:val="ListBullet"/>
            </w:pPr>
            <w:r>
              <w:t>Excellent organizational skills.</w:t>
            </w:r>
          </w:p>
          <w:p w14:paraId="1449F6EF" w14:textId="320F7AD4" w:rsidR="00CD267B" w:rsidRPr="00245422" w:rsidRDefault="00CD267B" w:rsidP="003D22BA">
            <w:pPr>
              <w:pStyle w:val="ListBullet"/>
            </w:pPr>
            <w:r>
              <w:t>Computer literacy with proficiency in MS Office applications.</w:t>
            </w:r>
          </w:p>
        </w:tc>
      </w:tr>
    </w:tbl>
    <w:p w14:paraId="677DF828" w14:textId="3811C3D2" w:rsidR="00245422" w:rsidRPr="00245422" w:rsidRDefault="00245422" w:rsidP="01F2BBDD">
      <w:pPr>
        <w:tabs>
          <w:tab w:val="left" w:pos="4395"/>
        </w:tabs>
      </w:pPr>
    </w:p>
    <w:sectPr w:rsidR="00245422" w:rsidRPr="00245422" w:rsidSect="0026363A">
      <w:headerReference w:type="default" r:id="rId12"/>
      <w:footerReference w:type="default" r:id="rId13"/>
      <w:headerReference w:type="first" r:id="rId14"/>
      <w:footerReference w:type="first" r:id="rId15"/>
      <w:pgSz w:w="12240" w:h="15840"/>
      <w:pgMar w:top="720" w:right="720" w:bottom="720" w:left="720" w:header="57"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A247C" w14:textId="77777777" w:rsidR="000C7549" w:rsidRDefault="000C7549">
      <w:pPr>
        <w:spacing w:before="0" w:after="0"/>
      </w:pPr>
      <w:r>
        <w:separator/>
      </w:r>
    </w:p>
  </w:endnote>
  <w:endnote w:type="continuationSeparator" w:id="0">
    <w:p w14:paraId="39C5366B" w14:textId="77777777" w:rsidR="000C7549" w:rsidRDefault="000C754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283A" w14:textId="77777777" w:rsidR="000C2633" w:rsidRDefault="008A6F05">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F4F7" w14:textId="64291F09" w:rsidR="008B6E5F" w:rsidRPr="00F509CB" w:rsidRDefault="00EE5D8B" w:rsidP="00BD2B3F">
    <w:pPr>
      <w:spacing w:after="0"/>
      <w:jc w:val="center"/>
      <w:rPr>
        <w:rFonts w:cstheme="minorHAnsi"/>
      </w:rPr>
    </w:pPr>
    <w:r w:rsidRPr="00F509CB">
      <w:rPr>
        <w:rFonts w:cstheme="minorHAnsi"/>
        <w:color w:val="000000" w:themeColor="text1"/>
      </w:rPr>
      <w:t>As per section 16(1) of the Canadian Human Rights Act: Preference will be given to persons of Indigenous ancestry.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54C5F" w14:textId="77777777" w:rsidR="000C7549" w:rsidRDefault="000C7549">
      <w:pPr>
        <w:spacing w:before="0" w:after="0"/>
      </w:pPr>
      <w:r>
        <w:separator/>
      </w:r>
    </w:p>
  </w:footnote>
  <w:footnote w:type="continuationSeparator" w:id="0">
    <w:p w14:paraId="50BB8E9C" w14:textId="77777777" w:rsidR="000C7549" w:rsidRDefault="000C754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CA156" w14:textId="208F67E1" w:rsidR="000C2633" w:rsidRPr="00EE5D8B" w:rsidRDefault="000C2633" w:rsidP="00EE5D8B">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CB3B" w14:textId="40953261" w:rsidR="00C50B69" w:rsidRDefault="00C50B69" w:rsidP="00245422">
    <w:pPr>
      <w:pStyle w:val="Header"/>
      <w:rPr>
        <w:sz w:val="40"/>
        <w:szCs w:val="40"/>
        <w:lang w:val="en-CA"/>
      </w:rPr>
    </w:pPr>
    <w:r>
      <w:rPr>
        <w:noProof/>
        <w:sz w:val="40"/>
        <w:szCs w:val="40"/>
        <w:lang w:val="en-CA"/>
      </w:rPr>
      <w:drawing>
        <wp:anchor distT="0" distB="0" distL="114300" distR="114300" simplePos="0" relativeHeight="251658240" behindDoc="1" locked="0" layoutInCell="1" allowOverlap="1" wp14:anchorId="6A56C022" wp14:editId="0704624D">
          <wp:simplePos x="0" y="0"/>
          <wp:positionH relativeFrom="column">
            <wp:posOffset>190500</wp:posOffset>
          </wp:positionH>
          <wp:positionV relativeFrom="paragraph">
            <wp:posOffset>144780</wp:posOffset>
          </wp:positionV>
          <wp:extent cx="1228725" cy="1228725"/>
          <wp:effectExtent l="0" t="0" r="9525" b="952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29129" cy="1229129"/>
                  </a:xfrm>
                  <a:prstGeom prst="rect">
                    <a:avLst/>
                  </a:prstGeom>
                </pic:spPr>
              </pic:pic>
            </a:graphicData>
          </a:graphic>
          <wp14:sizeRelH relativeFrom="margin">
            <wp14:pctWidth>0</wp14:pctWidth>
          </wp14:sizeRelH>
          <wp14:sizeRelV relativeFrom="margin">
            <wp14:pctHeight>0</wp14:pctHeight>
          </wp14:sizeRelV>
        </wp:anchor>
      </w:drawing>
    </w:r>
  </w:p>
  <w:p w14:paraId="48E12FC4" w14:textId="35FCDC1E" w:rsidR="00BD2B3F" w:rsidRDefault="006E731E" w:rsidP="00245422">
    <w:pPr>
      <w:pStyle w:val="Header"/>
      <w:rPr>
        <w:sz w:val="40"/>
        <w:szCs w:val="40"/>
        <w:lang w:val="en-CA"/>
      </w:rPr>
    </w:pPr>
    <w:r>
      <w:rPr>
        <w:sz w:val="40"/>
        <w:szCs w:val="40"/>
        <w:lang w:val="en-CA"/>
      </w:rPr>
      <w:t>Native Council of PEI</w:t>
    </w:r>
  </w:p>
  <w:p w14:paraId="0D7E7102" w14:textId="09993DEB" w:rsidR="006E731E" w:rsidRPr="006E731E" w:rsidRDefault="00A65649" w:rsidP="00245422">
    <w:pPr>
      <w:pStyle w:val="Header"/>
      <w:rPr>
        <w:sz w:val="36"/>
        <w:szCs w:val="36"/>
        <w:lang w:val="en-CA"/>
      </w:rPr>
    </w:pPr>
    <w:r>
      <w:rPr>
        <w:sz w:val="40"/>
        <w:szCs w:val="40"/>
        <w:lang w:val="en-CA"/>
      </w:rPr>
      <w:t xml:space="preserve">Job Posting – </w:t>
    </w:r>
    <w:r w:rsidR="001D46C3">
      <w:rPr>
        <w:rFonts w:cstheme="minorHAnsi"/>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6A61D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2A11C5"/>
    <w:multiLevelType w:val="hybridMultilevel"/>
    <w:tmpl w:val="BF28E1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0A41F72"/>
    <w:multiLevelType w:val="hybridMultilevel"/>
    <w:tmpl w:val="7286DB7E"/>
    <w:lvl w:ilvl="0" w:tplc="FEFE1AA4">
      <w:start w:val="1"/>
      <w:numFmt w:val="bullet"/>
      <w:lvlText w:val=""/>
      <w:lvlJc w:val="left"/>
      <w:pPr>
        <w:ind w:left="720" w:hanging="72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5E33975"/>
    <w:multiLevelType w:val="hybridMultilevel"/>
    <w:tmpl w:val="061EEB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13493E"/>
    <w:multiLevelType w:val="hybridMultilevel"/>
    <w:tmpl w:val="3B7C6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88938928">
    <w:abstractNumId w:val="14"/>
  </w:num>
  <w:num w:numId="2" w16cid:durableId="1688680342">
    <w:abstractNumId w:val="10"/>
  </w:num>
  <w:num w:numId="3" w16cid:durableId="392124065">
    <w:abstractNumId w:val="9"/>
  </w:num>
  <w:num w:numId="4" w16cid:durableId="1901944601">
    <w:abstractNumId w:val="8"/>
  </w:num>
  <w:num w:numId="5" w16cid:durableId="288555848">
    <w:abstractNumId w:val="7"/>
  </w:num>
  <w:num w:numId="6" w16cid:durableId="48965863">
    <w:abstractNumId w:val="6"/>
  </w:num>
  <w:num w:numId="7" w16cid:durableId="497232680">
    <w:abstractNumId w:val="5"/>
  </w:num>
  <w:num w:numId="8" w16cid:durableId="1933583366">
    <w:abstractNumId w:val="4"/>
  </w:num>
  <w:num w:numId="9" w16cid:durableId="2111050367">
    <w:abstractNumId w:val="3"/>
  </w:num>
  <w:num w:numId="10" w16cid:durableId="1722048961">
    <w:abstractNumId w:val="2"/>
  </w:num>
  <w:num w:numId="11" w16cid:durableId="904998555">
    <w:abstractNumId w:val="1"/>
  </w:num>
  <w:num w:numId="12" w16cid:durableId="220362541">
    <w:abstractNumId w:val="0"/>
  </w:num>
  <w:num w:numId="13" w16cid:durableId="1290893518">
    <w:abstractNumId w:val="12"/>
  </w:num>
  <w:num w:numId="14" w16cid:durableId="224873662">
    <w:abstractNumId w:val="15"/>
  </w:num>
  <w:num w:numId="15" w16cid:durableId="1195003417">
    <w:abstractNumId w:val="11"/>
  </w:num>
  <w:num w:numId="16" w16cid:durableId="838158840">
    <w:abstractNumId w:val="13"/>
  </w:num>
  <w:num w:numId="17" w16cid:durableId="21453923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F25"/>
    <w:rsid w:val="000544DF"/>
    <w:rsid w:val="00084236"/>
    <w:rsid w:val="000B15F0"/>
    <w:rsid w:val="000C2633"/>
    <w:rsid w:val="000C7549"/>
    <w:rsid w:val="001141C9"/>
    <w:rsid w:val="001774B1"/>
    <w:rsid w:val="00185317"/>
    <w:rsid w:val="001914F6"/>
    <w:rsid w:val="001A40E4"/>
    <w:rsid w:val="001B2073"/>
    <w:rsid w:val="001C09BA"/>
    <w:rsid w:val="001D46C3"/>
    <w:rsid w:val="001E59CF"/>
    <w:rsid w:val="002439FF"/>
    <w:rsid w:val="00245422"/>
    <w:rsid w:val="0026363A"/>
    <w:rsid w:val="0026412A"/>
    <w:rsid w:val="002646AF"/>
    <w:rsid w:val="0029431D"/>
    <w:rsid w:val="002C13BA"/>
    <w:rsid w:val="002C281F"/>
    <w:rsid w:val="002D4021"/>
    <w:rsid w:val="002E222C"/>
    <w:rsid w:val="002F1DBC"/>
    <w:rsid w:val="003241AA"/>
    <w:rsid w:val="0032564F"/>
    <w:rsid w:val="00342CDD"/>
    <w:rsid w:val="00363A6A"/>
    <w:rsid w:val="00386269"/>
    <w:rsid w:val="00392619"/>
    <w:rsid w:val="003C1FD0"/>
    <w:rsid w:val="003D22BA"/>
    <w:rsid w:val="00403E15"/>
    <w:rsid w:val="00426A2D"/>
    <w:rsid w:val="00461BE6"/>
    <w:rsid w:val="00487175"/>
    <w:rsid w:val="004B0DB2"/>
    <w:rsid w:val="004E1A15"/>
    <w:rsid w:val="00521A90"/>
    <w:rsid w:val="005443BE"/>
    <w:rsid w:val="005A4355"/>
    <w:rsid w:val="005E3543"/>
    <w:rsid w:val="00600065"/>
    <w:rsid w:val="006228EE"/>
    <w:rsid w:val="00632993"/>
    <w:rsid w:val="00635407"/>
    <w:rsid w:val="0066002F"/>
    <w:rsid w:val="00666264"/>
    <w:rsid w:val="006A0C25"/>
    <w:rsid w:val="006E573E"/>
    <w:rsid w:val="006E731E"/>
    <w:rsid w:val="0071030F"/>
    <w:rsid w:val="00710F82"/>
    <w:rsid w:val="0074752D"/>
    <w:rsid w:val="00761239"/>
    <w:rsid w:val="00764F36"/>
    <w:rsid w:val="00795023"/>
    <w:rsid w:val="007B0B01"/>
    <w:rsid w:val="007B1437"/>
    <w:rsid w:val="007D6767"/>
    <w:rsid w:val="008013F9"/>
    <w:rsid w:val="00802707"/>
    <w:rsid w:val="008156CB"/>
    <w:rsid w:val="00822D21"/>
    <w:rsid w:val="008527F0"/>
    <w:rsid w:val="00864C7C"/>
    <w:rsid w:val="00894313"/>
    <w:rsid w:val="008A6F05"/>
    <w:rsid w:val="008B6E5F"/>
    <w:rsid w:val="008E468D"/>
    <w:rsid w:val="00927FD6"/>
    <w:rsid w:val="009541C6"/>
    <w:rsid w:val="00973885"/>
    <w:rsid w:val="009857B7"/>
    <w:rsid w:val="00991989"/>
    <w:rsid w:val="009B1C18"/>
    <w:rsid w:val="009C7DE8"/>
    <w:rsid w:val="009D4B9D"/>
    <w:rsid w:val="00A24D06"/>
    <w:rsid w:val="00A63436"/>
    <w:rsid w:val="00A65649"/>
    <w:rsid w:val="00A6671E"/>
    <w:rsid w:val="00A670F2"/>
    <w:rsid w:val="00AF1A20"/>
    <w:rsid w:val="00B17AD9"/>
    <w:rsid w:val="00B42047"/>
    <w:rsid w:val="00B8392C"/>
    <w:rsid w:val="00BC7D19"/>
    <w:rsid w:val="00BD2B3F"/>
    <w:rsid w:val="00C07439"/>
    <w:rsid w:val="00C26D0F"/>
    <w:rsid w:val="00C43882"/>
    <w:rsid w:val="00C50B69"/>
    <w:rsid w:val="00C5493D"/>
    <w:rsid w:val="00C84030"/>
    <w:rsid w:val="00C97885"/>
    <w:rsid w:val="00CA1C12"/>
    <w:rsid w:val="00CA5D98"/>
    <w:rsid w:val="00CA7DE2"/>
    <w:rsid w:val="00CD267B"/>
    <w:rsid w:val="00CD2759"/>
    <w:rsid w:val="00CE4B18"/>
    <w:rsid w:val="00D33F25"/>
    <w:rsid w:val="00D7348B"/>
    <w:rsid w:val="00DA2EA0"/>
    <w:rsid w:val="00DA72B6"/>
    <w:rsid w:val="00DF2BEF"/>
    <w:rsid w:val="00E00E9F"/>
    <w:rsid w:val="00E02FFB"/>
    <w:rsid w:val="00E553AA"/>
    <w:rsid w:val="00E71831"/>
    <w:rsid w:val="00EA0EB4"/>
    <w:rsid w:val="00EC319D"/>
    <w:rsid w:val="00EE5D8B"/>
    <w:rsid w:val="00EF4294"/>
    <w:rsid w:val="00F14535"/>
    <w:rsid w:val="00F22655"/>
    <w:rsid w:val="00F310D4"/>
    <w:rsid w:val="00F37398"/>
    <w:rsid w:val="00F42096"/>
    <w:rsid w:val="00F509CB"/>
    <w:rsid w:val="00F5388D"/>
    <w:rsid w:val="00F73A09"/>
    <w:rsid w:val="00FC53EB"/>
    <w:rsid w:val="00FF0890"/>
    <w:rsid w:val="01F2BBDD"/>
    <w:rsid w:val="042D0B1B"/>
    <w:rsid w:val="0D5CB18C"/>
    <w:rsid w:val="10EC7862"/>
    <w:rsid w:val="11B7FD92"/>
    <w:rsid w:val="21D23771"/>
    <w:rsid w:val="2221DC5F"/>
    <w:rsid w:val="306A2BEF"/>
    <w:rsid w:val="345174F1"/>
    <w:rsid w:val="3D9BCB61"/>
    <w:rsid w:val="47204FBC"/>
    <w:rsid w:val="4F8E6B24"/>
    <w:rsid w:val="57C16B41"/>
    <w:rsid w:val="78760506"/>
    <w:rsid w:val="793CC60F"/>
    <w:rsid w:val="7C1DE3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1790AB"/>
  <w15:chartTrackingRefBased/>
  <w15:docId w15:val="{582AE171-30A3-4BC4-B172-6A2973B2A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0E4"/>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1A40E4"/>
    <w:rPr>
      <w:b/>
      <w:bCs/>
      <w:caps w:val="0"/>
      <w:smallCaps/>
      <w:color w:val="365F91" w:themeColor="accent1" w:themeShade="BF"/>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semiHidden/>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1A40E4"/>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semiHidden/>
    <w:unhideWhenUsed/>
    <w:qFormat/>
    <w:rsid w:val="001A40E4"/>
    <w:rPr>
      <w:i/>
      <w:iCs/>
      <w:color w:val="365F91" w:themeColor="accent1" w:themeShade="BF"/>
    </w:rPr>
  </w:style>
  <w:style w:type="paragraph" w:styleId="IntenseQuote">
    <w:name w:val="Intense Quote"/>
    <w:basedOn w:val="Normal"/>
    <w:next w:val="Normal"/>
    <w:link w:val="IntenseQuoteCh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A40E4"/>
    <w:rPr>
      <w:i/>
      <w:iCs/>
      <w:color w:val="365F91" w:themeColor="accent1" w:themeShade="BF"/>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5443BE"/>
    <w:pPr>
      <w:spacing w:before="0" w:after="200"/>
    </w:pPr>
    <w:rPr>
      <w:i/>
      <w:iCs/>
      <w:color w:val="1F497D" w:themeColor="text2"/>
      <w:sz w:val="18"/>
      <w:szCs w:val="18"/>
    </w:rPr>
  </w:style>
  <w:style w:type="character" w:styleId="Emphasis">
    <w:name w:val="Emphasis"/>
    <w:basedOn w:val="DefaultParagraphFont"/>
    <w:uiPriority w:val="20"/>
    <w:semiHidden/>
    <w:unhideWhenUsed/>
    <w:qFormat/>
    <w:rsid w:val="005443BE"/>
    <w:rPr>
      <w:i/>
      <w:iCs/>
    </w:rPr>
  </w:style>
  <w:style w:type="character" w:customStyle="1" w:styleId="Heading6Char">
    <w:name w:val="Heading 6 Char"/>
    <w:basedOn w:val="DefaultParagraphFont"/>
    <w:link w:val="Heading6"/>
    <w:uiPriority w:val="9"/>
    <w:semiHidden/>
    <w:rsid w:val="005443B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443BE"/>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unhideWhenUsed/>
    <w:qFormat/>
    <w:rsid w:val="005443BE"/>
    <w:pPr>
      <w:ind w:left="720"/>
      <w:contextualSpacing/>
    </w:pPr>
  </w:style>
  <w:style w:type="paragraph" w:styleId="Quote">
    <w:name w:val="Quote"/>
    <w:basedOn w:val="Normal"/>
    <w:next w:val="Normal"/>
    <w:link w:val="QuoteChar"/>
    <w:uiPriority w:val="29"/>
    <w:semiHidden/>
    <w:unhideWhenUsed/>
    <w:qFormat/>
    <w:rsid w:val="005443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443BE"/>
    <w:rPr>
      <w:i/>
      <w:iCs/>
      <w:color w:val="404040" w:themeColor="text1" w:themeTint="BF"/>
    </w:rPr>
  </w:style>
  <w:style w:type="character" w:styleId="Strong">
    <w:name w:val="Strong"/>
    <w:basedOn w:val="DefaultParagraphFont"/>
    <w:uiPriority w:val="22"/>
    <w:semiHidden/>
    <w:unhideWhenUsed/>
    <w:qFormat/>
    <w:rsid w:val="005443BE"/>
    <w:rPr>
      <w:b/>
      <w:bCs/>
    </w:rPr>
  </w:style>
  <w:style w:type="paragraph" w:styleId="Subtitle">
    <w:name w:val="Subtitle"/>
    <w:basedOn w:val="Normal"/>
    <w:next w:val="Normal"/>
    <w:link w:val="SubtitleCh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5443BE"/>
    <w:rPr>
      <w:color w:val="5A5A5A" w:themeColor="text1" w:themeTint="A5"/>
      <w:spacing w:val="15"/>
      <w:sz w:val="22"/>
      <w:szCs w:val="22"/>
    </w:rPr>
  </w:style>
  <w:style w:type="character" w:styleId="SubtleEmphasis">
    <w:name w:val="Subtle Emphasis"/>
    <w:basedOn w:val="DefaultParagraphFont"/>
    <w:uiPriority w:val="19"/>
    <w:semiHidden/>
    <w:unhideWhenUsed/>
    <w:qFormat/>
    <w:rsid w:val="005443BE"/>
    <w:rPr>
      <w:i/>
      <w:iCs/>
      <w:color w:val="404040" w:themeColor="text1" w:themeTint="BF"/>
    </w:rPr>
  </w:style>
  <w:style w:type="character" w:styleId="SubtleReference">
    <w:name w:val="Subtle Reference"/>
    <w:basedOn w:val="DefaultParagraphFont"/>
    <w:uiPriority w:val="31"/>
    <w:semiHidden/>
    <w:unhideWhenUsed/>
    <w:qFormat/>
    <w:rsid w:val="005443BE"/>
    <w:rPr>
      <w:smallCaps/>
      <w:color w:val="5A5A5A" w:themeColor="text1" w:themeTint="A5"/>
    </w:rPr>
  </w:style>
  <w:style w:type="paragraph" w:styleId="Title">
    <w:name w:val="Title"/>
    <w:basedOn w:val="Normal"/>
    <w:next w:val="Normal"/>
    <w:link w:val="TitleCh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443BE"/>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9431D"/>
    <w:rPr>
      <w:color w:val="0000FF" w:themeColor="hyperlink"/>
      <w:u w:val="single"/>
    </w:rPr>
  </w:style>
  <w:style w:type="character" w:styleId="UnresolvedMention">
    <w:name w:val="Unresolved Mention"/>
    <w:basedOn w:val="DefaultParagraphFont"/>
    <w:uiPriority w:val="99"/>
    <w:semiHidden/>
    <w:unhideWhenUsed/>
    <w:rsid w:val="00294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cpei-my.sharepoint.com/personal/humanresources_ncpei_com/Documents/Microsoft%20Teams%20Chat%20Files/humanresources@ncpei.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ncpei.com/employment/" TargetMode="External"/><Relationship Id="rId4" Type="http://schemas.openxmlformats.org/officeDocument/2006/relationships/styles" Target="styles.xml"/><Relationship Id="rId9" Type="http://schemas.openxmlformats.org/officeDocument/2006/relationships/hyperlink" Target="https://ncpei-my.sharepoint.com/personal/humanresources_ncpei_com/Documents/Microsoft%20Teams%20Chat%20Files/humanresources@ncpei.co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man%20Resources\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DA4A7CF2DD4591BD987621366D2E71"/>
        <w:category>
          <w:name w:val="General"/>
          <w:gallery w:val="placeholder"/>
        </w:category>
        <w:types>
          <w:type w:val="bbPlcHdr"/>
        </w:types>
        <w:behaviors>
          <w:behavior w:val="content"/>
        </w:behaviors>
        <w:guid w:val="{A76CB291-715C-48CC-8ED4-7C8967A514CF}"/>
      </w:docPartPr>
      <w:docPartBody>
        <w:p w:rsidR="00C92A67" w:rsidRDefault="004A7E72">
          <w:pPr>
            <w:pStyle w:val="0CDA4A7CF2DD4591BD987621366D2E71"/>
          </w:pPr>
          <w:r w:rsidRPr="00973885">
            <w:t>Job Description</w:t>
          </w:r>
        </w:p>
      </w:docPartBody>
    </w:docPart>
    <w:docPart>
      <w:docPartPr>
        <w:name w:val="E9A5B128AAD0451FAFF6609520E3AF2F"/>
        <w:category>
          <w:name w:val="General"/>
          <w:gallery w:val="placeholder"/>
        </w:category>
        <w:types>
          <w:type w:val="bbPlcHdr"/>
        </w:types>
        <w:behaviors>
          <w:behavior w:val="content"/>
        </w:behaviors>
        <w:guid w:val="{F667E605-6E8E-4CE2-9E9F-642816C1A621}"/>
      </w:docPartPr>
      <w:docPartBody>
        <w:p w:rsidR="00C92A67" w:rsidRDefault="004A7E72">
          <w:pPr>
            <w:pStyle w:val="E9A5B128AAD0451FAFF6609520E3AF2F"/>
          </w:pPr>
          <w:r w:rsidRPr="00973885">
            <w:t>Qualifications and Education Requirements</w:t>
          </w:r>
        </w:p>
      </w:docPartBody>
    </w:docPart>
    <w:docPart>
      <w:docPartPr>
        <w:name w:val="E5225C1D56B345DCA14014961A64E6BC"/>
        <w:category>
          <w:name w:val="General"/>
          <w:gallery w:val="placeholder"/>
        </w:category>
        <w:types>
          <w:type w:val="bbPlcHdr"/>
        </w:types>
        <w:behaviors>
          <w:behavior w:val="content"/>
        </w:behaviors>
        <w:guid w:val="{F5E9C98E-AF4F-4915-B875-C143A39AFD43}"/>
      </w:docPartPr>
      <w:docPartBody>
        <w:p w:rsidR="00C92A67" w:rsidRDefault="004A7E72" w:rsidP="004A7E72">
          <w:pPr>
            <w:pStyle w:val="E5225C1D56B345DCA14014961A64E6BC"/>
          </w:pPr>
          <w:r w:rsidRPr="00973885">
            <w:t>Role and Responsibilities</w:t>
          </w:r>
        </w:p>
      </w:docPartBody>
    </w:docPart>
    <w:docPart>
      <w:docPartPr>
        <w:name w:val="D6BAF1FF5FD04FBB9ADDABD63A64496F"/>
        <w:category>
          <w:name w:val="General"/>
          <w:gallery w:val="placeholder"/>
        </w:category>
        <w:types>
          <w:type w:val="bbPlcHdr"/>
        </w:types>
        <w:behaviors>
          <w:behavior w:val="content"/>
        </w:behaviors>
        <w:guid w:val="{79E03AE6-FE81-432A-80E4-21368E50D65A}"/>
      </w:docPartPr>
      <w:docPartBody>
        <w:p w:rsidR="00D30615" w:rsidRDefault="00EC5016" w:rsidP="00EC5016">
          <w:pPr>
            <w:pStyle w:val="D6BAF1FF5FD04FBB9ADDABD63A64496F"/>
          </w:pPr>
          <w:r w:rsidRPr="00973885">
            <w:t>Job Title</w:t>
          </w:r>
        </w:p>
      </w:docPartBody>
    </w:docPart>
    <w:docPart>
      <w:docPartPr>
        <w:name w:val="0474190B03CE49118918D93D88AD3BE1"/>
        <w:category>
          <w:name w:val="General"/>
          <w:gallery w:val="placeholder"/>
        </w:category>
        <w:types>
          <w:type w:val="bbPlcHdr"/>
        </w:types>
        <w:behaviors>
          <w:behavior w:val="content"/>
        </w:behaviors>
        <w:guid w:val="{D4D16226-7EC9-41D1-B0FD-8C4C9D41E203}"/>
      </w:docPartPr>
      <w:docPartBody>
        <w:p w:rsidR="00D30615" w:rsidRDefault="00EC5016" w:rsidP="00EC5016">
          <w:pPr>
            <w:pStyle w:val="0474190B03CE49118918D93D88AD3BE1"/>
          </w:pPr>
          <w:r w:rsidRPr="00973885">
            <w:t>Position Type</w:t>
          </w:r>
        </w:p>
      </w:docPartBody>
    </w:docPart>
    <w:docPart>
      <w:docPartPr>
        <w:name w:val="DEB3E7911C15446093B485F0E02DF7CA"/>
        <w:category>
          <w:name w:val="General"/>
          <w:gallery w:val="placeholder"/>
        </w:category>
        <w:types>
          <w:type w:val="bbPlcHdr"/>
        </w:types>
        <w:behaviors>
          <w:behavior w:val="content"/>
        </w:behaviors>
        <w:guid w:val="{1AA9BA7E-E621-402E-B059-EE7B832333AB}"/>
      </w:docPartPr>
      <w:docPartBody>
        <w:p w:rsidR="00D30615" w:rsidRDefault="00EC5016" w:rsidP="00EC5016">
          <w:pPr>
            <w:pStyle w:val="DEB3E7911C15446093B485F0E02DF7CA"/>
          </w:pPr>
          <w:r w:rsidRPr="00973885">
            <w:t>Location</w:t>
          </w:r>
        </w:p>
      </w:docPartBody>
    </w:docPart>
    <w:docPart>
      <w:docPartPr>
        <w:name w:val="9DA113DD7FF1423C9D6C4EFBA2592859"/>
        <w:category>
          <w:name w:val="General"/>
          <w:gallery w:val="placeholder"/>
        </w:category>
        <w:types>
          <w:type w:val="bbPlcHdr"/>
        </w:types>
        <w:behaviors>
          <w:behavior w:val="content"/>
        </w:behaviors>
        <w:guid w:val="{789AFCB9-10F4-4425-83BB-0C11C24A7D68}"/>
      </w:docPartPr>
      <w:docPartBody>
        <w:p w:rsidR="00D30615" w:rsidRDefault="00EC5016" w:rsidP="00EC5016">
          <w:pPr>
            <w:pStyle w:val="9DA113DD7FF1423C9D6C4EFBA2592859"/>
          </w:pPr>
          <w:r w:rsidRPr="00973885">
            <w:t>Travel Required</w:t>
          </w:r>
        </w:p>
      </w:docPartBody>
    </w:docPart>
    <w:docPart>
      <w:docPartPr>
        <w:name w:val="E58DDAB04D294E31A2598F29545477DB"/>
        <w:category>
          <w:name w:val="General"/>
          <w:gallery w:val="placeholder"/>
        </w:category>
        <w:types>
          <w:type w:val="bbPlcHdr"/>
        </w:types>
        <w:behaviors>
          <w:behavior w:val="content"/>
        </w:behaviors>
        <w:guid w:val="{AA0BE897-92F3-4AB4-A18F-3406A8FD33A3}"/>
      </w:docPartPr>
      <w:docPartBody>
        <w:p w:rsidR="00D30615" w:rsidRDefault="00EC5016" w:rsidP="00EC5016">
          <w:pPr>
            <w:pStyle w:val="E58DDAB04D294E31A2598F29545477DB"/>
          </w:pPr>
          <w:r w:rsidRPr="00973885">
            <w:t>HR Contact</w:t>
          </w:r>
        </w:p>
      </w:docPartBody>
    </w:docPart>
    <w:docPart>
      <w:docPartPr>
        <w:name w:val="0D5033AE3D224A81A237B94E5190CD04"/>
        <w:category>
          <w:name w:val="General"/>
          <w:gallery w:val="placeholder"/>
        </w:category>
        <w:types>
          <w:type w:val="bbPlcHdr"/>
        </w:types>
        <w:behaviors>
          <w:behavior w:val="content"/>
        </w:behaviors>
        <w:guid w:val="{07062181-A13D-4A05-9BBA-138E0EA289AF}"/>
      </w:docPartPr>
      <w:docPartBody>
        <w:p w:rsidR="00D30615" w:rsidRDefault="00EC5016" w:rsidP="00EC5016">
          <w:pPr>
            <w:pStyle w:val="0D5033AE3D224A81A237B94E5190CD04"/>
          </w:pPr>
          <w:r w:rsidRPr="00973885">
            <w:t>Date Posted</w:t>
          </w:r>
        </w:p>
      </w:docPartBody>
    </w:docPart>
    <w:docPart>
      <w:docPartPr>
        <w:name w:val="C151FE440C9D43D3A9633264F8C55635"/>
        <w:category>
          <w:name w:val="General"/>
          <w:gallery w:val="placeholder"/>
        </w:category>
        <w:types>
          <w:type w:val="bbPlcHdr"/>
        </w:types>
        <w:behaviors>
          <w:behavior w:val="content"/>
        </w:behaviors>
        <w:guid w:val="{76F37840-7BF8-4CF4-A615-F4A8DC53D008}"/>
      </w:docPartPr>
      <w:docPartBody>
        <w:p w:rsidR="00D30615" w:rsidRDefault="00EC5016" w:rsidP="00EC5016">
          <w:pPr>
            <w:pStyle w:val="C151FE440C9D43D3A9633264F8C55635"/>
          </w:pPr>
          <w:r w:rsidRPr="00973885">
            <w:t>Applications Accepted By: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E72"/>
    <w:rsid w:val="000C2C3C"/>
    <w:rsid w:val="002646AF"/>
    <w:rsid w:val="003416CB"/>
    <w:rsid w:val="004A7E72"/>
    <w:rsid w:val="005F3690"/>
    <w:rsid w:val="00600065"/>
    <w:rsid w:val="007B0B01"/>
    <w:rsid w:val="008431C9"/>
    <w:rsid w:val="009D4B9D"/>
    <w:rsid w:val="00C92A67"/>
    <w:rsid w:val="00CD2FF3"/>
    <w:rsid w:val="00D30615"/>
    <w:rsid w:val="00E02FFB"/>
    <w:rsid w:val="00EC501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DA4A7CF2DD4591BD987621366D2E71">
    <w:name w:val="0CDA4A7CF2DD4591BD987621366D2E71"/>
  </w:style>
  <w:style w:type="paragraph" w:customStyle="1" w:styleId="E9A5B128AAD0451FAFF6609520E3AF2F">
    <w:name w:val="E9A5B128AAD0451FAFF6609520E3AF2F"/>
  </w:style>
  <w:style w:type="paragraph" w:customStyle="1" w:styleId="E5225C1D56B345DCA14014961A64E6BC">
    <w:name w:val="E5225C1D56B345DCA14014961A64E6BC"/>
    <w:rsid w:val="004A7E72"/>
  </w:style>
  <w:style w:type="paragraph" w:customStyle="1" w:styleId="D6BAF1FF5FD04FBB9ADDABD63A64496F">
    <w:name w:val="D6BAF1FF5FD04FBB9ADDABD63A64496F"/>
    <w:rsid w:val="00EC5016"/>
  </w:style>
  <w:style w:type="paragraph" w:customStyle="1" w:styleId="0474190B03CE49118918D93D88AD3BE1">
    <w:name w:val="0474190B03CE49118918D93D88AD3BE1"/>
    <w:rsid w:val="00EC5016"/>
  </w:style>
  <w:style w:type="paragraph" w:customStyle="1" w:styleId="DEB3E7911C15446093B485F0E02DF7CA">
    <w:name w:val="DEB3E7911C15446093B485F0E02DF7CA"/>
    <w:rsid w:val="00EC5016"/>
  </w:style>
  <w:style w:type="paragraph" w:customStyle="1" w:styleId="9DA113DD7FF1423C9D6C4EFBA2592859">
    <w:name w:val="9DA113DD7FF1423C9D6C4EFBA2592859"/>
    <w:rsid w:val="00EC5016"/>
  </w:style>
  <w:style w:type="paragraph" w:customStyle="1" w:styleId="E58DDAB04D294E31A2598F29545477DB">
    <w:name w:val="E58DDAB04D294E31A2598F29545477DB"/>
    <w:rsid w:val="00EC5016"/>
  </w:style>
  <w:style w:type="paragraph" w:customStyle="1" w:styleId="0D5033AE3D224A81A237B94E5190CD04">
    <w:name w:val="0D5033AE3D224A81A237B94E5190CD04"/>
    <w:rsid w:val="00EC5016"/>
  </w:style>
  <w:style w:type="paragraph" w:customStyle="1" w:styleId="C151FE440C9D43D3A9633264F8C55635">
    <w:name w:val="C151FE440C9D43D3A9633264F8C55635"/>
    <w:rsid w:val="00EC50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Native Council of PEI</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3C8AD5-007E-48F1-8385-5003152E4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6</TotalTime>
  <Pages>1</Pages>
  <Words>411</Words>
  <Characters>2343</Characters>
  <Application>Microsoft Office Word</Application>
  <DocSecurity>0</DocSecurity>
  <Lines>19</Lines>
  <Paragraphs>5</Paragraphs>
  <ScaleCrop>false</ScaleCrop>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Human Resources</dc:creator>
  <cp:keywords/>
  <dc:description/>
  <cp:lastModifiedBy>Janessa Culleton</cp:lastModifiedBy>
  <cp:revision>5</cp:revision>
  <cp:lastPrinted>2024-10-03T14:06:00Z</cp:lastPrinted>
  <dcterms:created xsi:type="dcterms:W3CDTF">2026-10-16T14:44:00Z</dcterms:created>
  <dcterms:modified xsi:type="dcterms:W3CDTF">2026-10-16T14:52:00Z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