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Style w:val="TableGrid"/>
        <w:tblW w:w="11194"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55"/>
        <w:gridCol w:w="2943"/>
        <w:gridCol w:w="1647"/>
        <w:gridCol w:w="4449"/>
      </w:tblGrid>
      <w:tr w:rsidR="00245422" w:rsidRPr="00F509CB" w14:paraId="21000701" w14:textId="77777777" w:rsidTr="00245422">
        <w:tc>
          <w:tcPr>
            <w:tcW w:w="2155" w:type="dxa"/>
            <w:shd w:val="clear" w:color="auto" w:fill="F2F2F2" w:themeFill="background1" w:themeFillShade="F2"/>
          </w:tcPr>
          <w:p w14:paraId="3E381485" w14:textId="77777777" w:rsidR="00245422" w:rsidRPr="00F509CB" w:rsidRDefault="00C221F1" w:rsidP="00973885">
            <w:pPr>
              <w:pStyle w:val="Heading2"/>
              <w:rPr>
                <w:rFonts w:asciiTheme="minorHAnsi" w:hAnsiTheme="minorHAnsi" w:cstheme="minorHAnsi"/>
              </w:rPr>
            </w:pPr>
            <w:sdt>
              <w:sdtPr>
                <w:rPr>
                  <w:rFonts w:asciiTheme="minorHAnsi" w:hAnsiTheme="minorHAnsi" w:cstheme="minorHAnsi"/>
                </w:rPr>
                <w:alias w:val="Job Title:"/>
                <w:tag w:val="Job Title:"/>
                <w:id w:val="900328234"/>
                <w:placeholder>
                  <w:docPart w:val="D6BAF1FF5FD04FBB9ADDABD63A64496F"/>
                </w:placeholder>
                <w:temporary/>
                <w:showingPlcHdr/>
                <w15:appearance w15:val="hidden"/>
              </w:sdtPr>
              <w:sdtEndPr/>
              <w:sdtContent>
                <w:r w:rsidR="00245422" w:rsidRPr="00F509CB">
                  <w:rPr>
                    <w:rFonts w:asciiTheme="minorHAnsi" w:hAnsiTheme="minorHAnsi" w:cstheme="minorHAnsi"/>
                  </w:rPr>
                  <w:t>Job Title</w:t>
                </w:r>
              </w:sdtContent>
            </w:sdt>
            <w:r w:rsidR="00245422" w:rsidRPr="00F509CB">
              <w:rPr>
                <w:rFonts w:asciiTheme="minorHAnsi" w:hAnsiTheme="minorHAnsi" w:cstheme="minorHAnsi"/>
              </w:rPr>
              <w:t>:</w:t>
            </w:r>
          </w:p>
        </w:tc>
        <w:tc>
          <w:tcPr>
            <w:tcW w:w="2943" w:type="dxa"/>
          </w:tcPr>
          <w:p w14:paraId="08781779" w14:textId="1B4C7B0C" w:rsidR="00245422" w:rsidRPr="00F509CB" w:rsidRDefault="00AC688A" w:rsidP="0026363A">
            <w:pPr>
              <w:tabs>
                <w:tab w:val="center" w:pos="1356"/>
              </w:tabs>
              <w:rPr>
                <w:rFonts w:cstheme="minorHAnsi"/>
              </w:rPr>
            </w:pPr>
            <w:r>
              <w:rPr>
                <w:rFonts w:asciiTheme="majorHAnsi" w:hAnsiTheme="majorHAnsi" w:cstheme="majorHAnsi"/>
                <w:bCs/>
              </w:rPr>
              <w:t>Strengthening Aboriginal Families Effectively (SAFE) Coordinator</w:t>
            </w:r>
          </w:p>
        </w:tc>
        <w:tc>
          <w:tcPr>
            <w:tcW w:w="1647" w:type="dxa"/>
            <w:shd w:val="clear" w:color="auto" w:fill="F2F2F2" w:themeFill="background1" w:themeFillShade="F2"/>
          </w:tcPr>
          <w:p w14:paraId="022938AE" w14:textId="0D82E378" w:rsidR="00245422" w:rsidRPr="00F509CB" w:rsidRDefault="00C221F1" w:rsidP="00973885">
            <w:pPr>
              <w:pStyle w:val="Heading2"/>
              <w:rPr>
                <w:rFonts w:asciiTheme="minorHAnsi" w:hAnsiTheme="minorHAnsi" w:cstheme="minorHAnsi"/>
              </w:rPr>
            </w:pPr>
            <w:sdt>
              <w:sdtPr>
                <w:rPr>
                  <w:rFonts w:asciiTheme="minorHAnsi" w:hAnsiTheme="minorHAnsi" w:cstheme="minorHAnsi"/>
                </w:rPr>
                <w:alias w:val="Position Type:"/>
                <w:tag w:val="Position Type:"/>
                <w:id w:val="-38287403"/>
                <w:placeholder>
                  <w:docPart w:val="0474190B03CE49118918D93D88AD3BE1"/>
                </w:placeholder>
                <w:temporary/>
                <w:showingPlcHdr/>
                <w15:appearance w15:val="hidden"/>
              </w:sdtPr>
              <w:sdtEndPr/>
              <w:sdtContent>
                <w:r w:rsidR="00245422" w:rsidRPr="00F509CB">
                  <w:rPr>
                    <w:rFonts w:asciiTheme="minorHAnsi" w:hAnsiTheme="minorHAnsi" w:cstheme="minorHAnsi"/>
                  </w:rPr>
                  <w:t>Position Type</w:t>
                </w:r>
              </w:sdtContent>
            </w:sdt>
            <w:r w:rsidR="00245422" w:rsidRPr="00F509CB">
              <w:rPr>
                <w:rFonts w:asciiTheme="minorHAnsi" w:hAnsiTheme="minorHAnsi" w:cstheme="minorHAnsi"/>
              </w:rPr>
              <w:t>:</w:t>
            </w:r>
          </w:p>
        </w:tc>
        <w:tc>
          <w:tcPr>
            <w:tcW w:w="4449" w:type="dxa"/>
          </w:tcPr>
          <w:p w14:paraId="027015C6" w14:textId="2BE021DE" w:rsidR="00245422" w:rsidRPr="00F509CB" w:rsidRDefault="00245422">
            <w:pPr>
              <w:rPr>
                <w:rFonts w:cstheme="minorHAnsi"/>
              </w:rPr>
            </w:pPr>
            <w:r>
              <w:rPr>
                <w:rFonts w:cstheme="minorHAnsi"/>
              </w:rPr>
              <w:t>Full Time</w:t>
            </w:r>
          </w:p>
        </w:tc>
      </w:tr>
      <w:tr w:rsidR="00245422" w:rsidRPr="00F509CB" w14:paraId="085CE908" w14:textId="77777777" w:rsidTr="00245422">
        <w:tc>
          <w:tcPr>
            <w:tcW w:w="2155" w:type="dxa"/>
            <w:shd w:val="clear" w:color="auto" w:fill="F2F2F2" w:themeFill="background1" w:themeFillShade="F2"/>
          </w:tcPr>
          <w:p w14:paraId="3956DADE" w14:textId="77777777" w:rsidR="00245422" w:rsidRPr="00F509CB" w:rsidRDefault="00C221F1" w:rsidP="00973885">
            <w:pPr>
              <w:pStyle w:val="Heading2"/>
              <w:rPr>
                <w:rFonts w:asciiTheme="minorHAnsi" w:hAnsiTheme="minorHAnsi" w:cstheme="minorHAnsi"/>
              </w:rPr>
            </w:pPr>
            <w:sdt>
              <w:sdtPr>
                <w:rPr>
                  <w:rFonts w:asciiTheme="minorHAnsi" w:hAnsiTheme="minorHAnsi" w:cstheme="minorHAnsi"/>
                </w:rPr>
                <w:alias w:val="Location:"/>
                <w:tag w:val="Location:"/>
                <w:id w:val="784848460"/>
                <w:placeholder>
                  <w:docPart w:val="DEB3E7911C15446093B485F0E02DF7CA"/>
                </w:placeholder>
                <w:temporary/>
                <w:showingPlcHdr/>
                <w15:appearance w15:val="hidden"/>
              </w:sdtPr>
              <w:sdtEndPr/>
              <w:sdtContent>
                <w:r w:rsidR="00245422" w:rsidRPr="00F509CB">
                  <w:rPr>
                    <w:rFonts w:asciiTheme="minorHAnsi" w:hAnsiTheme="minorHAnsi" w:cstheme="minorHAnsi"/>
                  </w:rPr>
                  <w:t>Location</w:t>
                </w:r>
              </w:sdtContent>
            </w:sdt>
            <w:r w:rsidR="00245422" w:rsidRPr="00F509CB">
              <w:rPr>
                <w:rFonts w:asciiTheme="minorHAnsi" w:hAnsiTheme="minorHAnsi" w:cstheme="minorHAnsi"/>
              </w:rPr>
              <w:t>:</w:t>
            </w:r>
          </w:p>
        </w:tc>
        <w:tc>
          <w:tcPr>
            <w:tcW w:w="2943" w:type="dxa"/>
          </w:tcPr>
          <w:p w14:paraId="54173FDA" w14:textId="265DBEC1" w:rsidR="00245422" w:rsidRPr="00F509CB" w:rsidRDefault="00C74837">
            <w:pPr>
              <w:rPr>
                <w:rFonts w:cstheme="minorHAnsi"/>
              </w:rPr>
            </w:pPr>
            <w:r>
              <w:rPr>
                <w:rFonts w:cstheme="minorHAnsi"/>
              </w:rPr>
              <w:t>Charlottetown</w:t>
            </w:r>
          </w:p>
        </w:tc>
        <w:tc>
          <w:tcPr>
            <w:tcW w:w="1647" w:type="dxa"/>
            <w:shd w:val="clear" w:color="auto" w:fill="F2F2F2" w:themeFill="background1" w:themeFillShade="F2"/>
          </w:tcPr>
          <w:p w14:paraId="1AF979CC" w14:textId="5D9C9E8B" w:rsidR="00245422" w:rsidRPr="00F509CB" w:rsidRDefault="00C221F1" w:rsidP="00973885">
            <w:pPr>
              <w:pStyle w:val="Heading2"/>
              <w:rPr>
                <w:rFonts w:asciiTheme="minorHAnsi" w:hAnsiTheme="minorHAnsi" w:cstheme="minorHAnsi"/>
              </w:rPr>
            </w:pPr>
            <w:sdt>
              <w:sdtPr>
                <w:rPr>
                  <w:rFonts w:asciiTheme="minorHAnsi" w:hAnsiTheme="minorHAnsi" w:cstheme="minorHAnsi"/>
                </w:rPr>
                <w:alias w:val="Travel Required:"/>
                <w:tag w:val="Travel Required:"/>
                <w:id w:val="1223096936"/>
                <w:placeholder>
                  <w:docPart w:val="9DA113DD7FF1423C9D6C4EFBA2592859"/>
                </w:placeholder>
                <w:temporary/>
                <w:showingPlcHdr/>
                <w15:appearance w15:val="hidden"/>
              </w:sdtPr>
              <w:sdtEndPr/>
              <w:sdtContent>
                <w:r w:rsidR="00245422" w:rsidRPr="00F509CB">
                  <w:rPr>
                    <w:rFonts w:asciiTheme="minorHAnsi" w:hAnsiTheme="minorHAnsi" w:cstheme="minorHAnsi"/>
                  </w:rPr>
                  <w:t>Travel Required</w:t>
                </w:r>
              </w:sdtContent>
            </w:sdt>
            <w:r w:rsidR="00245422" w:rsidRPr="00F509CB">
              <w:rPr>
                <w:rFonts w:asciiTheme="minorHAnsi" w:hAnsiTheme="minorHAnsi" w:cstheme="minorHAnsi"/>
              </w:rPr>
              <w:t>:</w:t>
            </w:r>
          </w:p>
        </w:tc>
        <w:tc>
          <w:tcPr>
            <w:tcW w:w="4449" w:type="dxa"/>
          </w:tcPr>
          <w:p w14:paraId="6FC2344A" w14:textId="5E7D932C" w:rsidR="00245422" w:rsidRPr="00F509CB" w:rsidRDefault="00AC688A">
            <w:pPr>
              <w:rPr>
                <w:rFonts w:cstheme="minorHAnsi"/>
              </w:rPr>
            </w:pPr>
            <w:r>
              <w:rPr>
                <w:rFonts w:cstheme="minorHAnsi"/>
              </w:rPr>
              <w:t xml:space="preserve">Frequent </w:t>
            </w:r>
            <w:sdt>
              <w:sdtPr>
                <w:rPr>
                  <w:rFonts w:cstheme="minorHAnsi"/>
                </w:rPr>
                <w:alias w:val="Enter Yes/No for Travel Required:"/>
                <w:tag w:val="Enter Yes/No for Travel Required:"/>
                <w:id w:val="96767440"/>
                <w:placeholder>
                  <w:docPart w:val="9C98676F83414B138FFD01C0700637AC"/>
                </w:placeholder>
                <w:temporary/>
                <w:showingPlcHdr/>
                <w15:appearance w15:val="hidden"/>
              </w:sdtPr>
              <w:sdtEndPr/>
              <w:sdtContent>
                <w:r w:rsidR="00245422" w:rsidRPr="00F509CB">
                  <w:rPr>
                    <w:rFonts w:cstheme="minorHAnsi"/>
                  </w:rPr>
                  <w:t>Travel Required</w:t>
                </w:r>
              </w:sdtContent>
            </w:sdt>
          </w:p>
        </w:tc>
      </w:tr>
      <w:tr w:rsidR="00245422" w:rsidRPr="00F509CB" w14:paraId="6454F64F" w14:textId="77777777" w:rsidTr="00245422">
        <w:tc>
          <w:tcPr>
            <w:tcW w:w="2155" w:type="dxa"/>
            <w:shd w:val="clear" w:color="auto" w:fill="F2F2F2" w:themeFill="background1" w:themeFillShade="F2"/>
          </w:tcPr>
          <w:p w14:paraId="6F648BFB" w14:textId="0176964B" w:rsidR="00245422" w:rsidRPr="00F509CB" w:rsidRDefault="00245422" w:rsidP="00973885">
            <w:pPr>
              <w:pStyle w:val="Heading2"/>
              <w:rPr>
                <w:rFonts w:asciiTheme="minorHAnsi" w:hAnsiTheme="minorHAnsi" w:cstheme="minorHAnsi"/>
              </w:rPr>
            </w:pPr>
            <w:r w:rsidRPr="00F509CB">
              <w:rPr>
                <w:rFonts w:asciiTheme="minorHAnsi" w:hAnsiTheme="minorHAnsi" w:cstheme="minorHAnsi"/>
              </w:rPr>
              <w:t>Wage:</w:t>
            </w:r>
          </w:p>
        </w:tc>
        <w:tc>
          <w:tcPr>
            <w:tcW w:w="2943" w:type="dxa"/>
          </w:tcPr>
          <w:p w14:paraId="7F5AFF3C" w14:textId="3FEEBBB7" w:rsidR="00245422" w:rsidRPr="00F509CB" w:rsidRDefault="00C74837">
            <w:pPr>
              <w:rPr>
                <w:rFonts w:cstheme="minorHAnsi"/>
              </w:rPr>
            </w:pPr>
            <w:r>
              <w:rPr>
                <w:rFonts w:cstheme="minorHAnsi"/>
              </w:rPr>
              <w:t>$2</w:t>
            </w:r>
            <w:r w:rsidR="00AC688A">
              <w:rPr>
                <w:rFonts w:cstheme="minorHAnsi"/>
              </w:rPr>
              <w:t>7.75</w:t>
            </w:r>
            <w:r>
              <w:rPr>
                <w:rFonts w:cstheme="minorHAnsi"/>
              </w:rPr>
              <w:t xml:space="preserve"> per hour</w:t>
            </w:r>
            <w:r w:rsidR="001C7C7A">
              <w:rPr>
                <w:rFonts w:cstheme="minorHAnsi"/>
              </w:rPr>
              <w:t xml:space="preserve"> </w:t>
            </w:r>
          </w:p>
        </w:tc>
        <w:tc>
          <w:tcPr>
            <w:tcW w:w="1647" w:type="dxa"/>
            <w:shd w:val="clear" w:color="auto" w:fill="F2F2F2" w:themeFill="background1" w:themeFillShade="F2"/>
          </w:tcPr>
          <w:p w14:paraId="60FEA618" w14:textId="7BA7D600" w:rsidR="00245422" w:rsidRPr="00F509CB" w:rsidRDefault="00245422" w:rsidP="00973885">
            <w:pPr>
              <w:pStyle w:val="Heading2"/>
              <w:rPr>
                <w:rFonts w:asciiTheme="minorHAnsi" w:hAnsiTheme="minorHAnsi" w:cstheme="minorHAnsi"/>
              </w:rPr>
            </w:pPr>
            <w:r w:rsidRPr="00F509CB">
              <w:rPr>
                <w:rFonts w:asciiTheme="minorHAnsi" w:hAnsiTheme="minorHAnsi" w:cstheme="minorHAnsi"/>
              </w:rPr>
              <w:t>Hours Per Week:</w:t>
            </w:r>
          </w:p>
        </w:tc>
        <w:tc>
          <w:tcPr>
            <w:tcW w:w="4449" w:type="dxa"/>
          </w:tcPr>
          <w:p w14:paraId="2436C5F4" w14:textId="1D5C5F3D" w:rsidR="00245422" w:rsidRPr="00F509CB" w:rsidRDefault="00C74837">
            <w:pPr>
              <w:rPr>
                <w:rFonts w:cstheme="minorHAnsi"/>
              </w:rPr>
            </w:pPr>
            <w:r>
              <w:rPr>
                <w:rFonts w:cstheme="minorHAnsi"/>
              </w:rPr>
              <w:t>37.5</w:t>
            </w:r>
          </w:p>
        </w:tc>
      </w:tr>
      <w:tr w:rsidR="00245422" w:rsidRPr="00F509CB" w14:paraId="4DC11155" w14:textId="77777777" w:rsidTr="00245422">
        <w:tc>
          <w:tcPr>
            <w:tcW w:w="2155" w:type="dxa"/>
            <w:shd w:val="clear" w:color="auto" w:fill="F2F2F2" w:themeFill="background1" w:themeFillShade="F2"/>
          </w:tcPr>
          <w:p w14:paraId="2A7A1848" w14:textId="77777777" w:rsidR="00245422" w:rsidRPr="00F509CB" w:rsidRDefault="00C221F1" w:rsidP="00973885">
            <w:pPr>
              <w:pStyle w:val="Heading2"/>
              <w:rPr>
                <w:rFonts w:asciiTheme="minorHAnsi" w:hAnsiTheme="minorHAnsi" w:cstheme="minorHAnsi"/>
              </w:rPr>
            </w:pPr>
            <w:sdt>
              <w:sdtPr>
                <w:rPr>
                  <w:rFonts w:asciiTheme="minorHAnsi" w:hAnsiTheme="minorHAnsi" w:cstheme="minorHAnsi"/>
                </w:rPr>
                <w:alias w:val="HR Contact:"/>
                <w:tag w:val="HR Contact:"/>
                <w:id w:val="-1558086659"/>
                <w:placeholder>
                  <w:docPart w:val="E58DDAB04D294E31A2598F29545477DB"/>
                </w:placeholder>
                <w:temporary/>
                <w:showingPlcHdr/>
                <w15:appearance w15:val="hidden"/>
              </w:sdtPr>
              <w:sdtEndPr/>
              <w:sdtContent>
                <w:r w:rsidR="00245422" w:rsidRPr="00F509CB">
                  <w:rPr>
                    <w:rFonts w:asciiTheme="minorHAnsi" w:hAnsiTheme="minorHAnsi" w:cstheme="minorHAnsi"/>
                  </w:rPr>
                  <w:t>HR Contact</w:t>
                </w:r>
              </w:sdtContent>
            </w:sdt>
            <w:r w:rsidR="00245422" w:rsidRPr="00F509CB">
              <w:rPr>
                <w:rFonts w:asciiTheme="minorHAnsi" w:hAnsiTheme="minorHAnsi" w:cstheme="minorHAnsi"/>
              </w:rPr>
              <w:t>:</w:t>
            </w:r>
          </w:p>
        </w:tc>
        <w:tc>
          <w:tcPr>
            <w:tcW w:w="2943" w:type="dxa"/>
          </w:tcPr>
          <w:p w14:paraId="290244FE" w14:textId="1463477E" w:rsidR="00245422" w:rsidRPr="00F509CB" w:rsidRDefault="00245422">
            <w:pPr>
              <w:rPr>
                <w:rFonts w:cstheme="minorHAnsi"/>
              </w:rPr>
            </w:pPr>
            <w:hyperlink r:id="rId9" w:history="1">
              <w:r w:rsidRPr="00F509CB">
                <w:rPr>
                  <w:rStyle w:val="Hyperlink"/>
                  <w:rFonts w:cstheme="minorHAnsi"/>
                </w:rPr>
                <w:t>humanresources@ncpei.com</w:t>
              </w:r>
            </w:hyperlink>
          </w:p>
        </w:tc>
        <w:tc>
          <w:tcPr>
            <w:tcW w:w="1647" w:type="dxa"/>
            <w:shd w:val="clear" w:color="auto" w:fill="F2F2F2" w:themeFill="background1" w:themeFillShade="F2"/>
          </w:tcPr>
          <w:p w14:paraId="571D9F03" w14:textId="6F57EE6B" w:rsidR="00245422" w:rsidRPr="00F509CB" w:rsidRDefault="00C221F1" w:rsidP="00973885">
            <w:pPr>
              <w:pStyle w:val="Heading2"/>
              <w:rPr>
                <w:rFonts w:asciiTheme="minorHAnsi" w:hAnsiTheme="minorHAnsi" w:cstheme="minorHAnsi"/>
              </w:rPr>
            </w:pPr>
            <w:sdt>
              <w:sdtPr>
                <w:rPr>
                  <w:rFonts w:asciiTheme="minorHAnsi" w:hAnsiTheme="minorHAnsi" w:cstheme="minorHAnsi"/>
                </w:rPr>
                <w:alias w:val="Date Posted:"/>
                <w:tag w:val="Date Posted:"/>
                <w:id w:val="71252900"/>
                <w:placeholder>
                  <w:docPart w:val="0D5033AE3D224A81A237B94E5190CD04"/>
                </w:placeholder>
                <w:temporary/>
                <w:showingPlcHdr/>
                <w15:appearance w15:val="hidden"/>
              </w:sdtPr>
              <w:sdtEndPr/>
              <w:sdtContent>
                <w:r w:rsidR="00245422" w:rsidRPr="00F509CB">
                  <w:rPr>
                    <w:rFonts w:asciiTheme="minorHAnsi" w:hAnsiTheme="minorHAnsi" w:cstheme="minorHAnsi"/>
                  </w:rPr>
                  <w:t>Date Posted</w:t>
                </w:r>
              </w:sdtContent>
            </w:sdt>
            <w:r w:rsidR="00245422" w:rsidRPr="00F509CB">
              <w:rPr>
                <w:rFonts w:asciiTheme="minorHAnsi" w:hAnsiTheme="minorHAnsi" w:cstheme="minorHAnsi"/>
              </w:rPr>
              <w:t>:</w:t>
            </w:r>
          </w:p>
        </w:tc>
        <w:tc>
          <w:tcPr>
            <w:tcW w:w="4449" w:type="dxa"/>
          </w:tcPr>
          <w:p w14:paraId="266A0EA8" w14:textId="3F417C33" w:rsidR="00245422" w:rsidRPr="00F509CB" w:rsidRDefault="00AC688A">
            <w:pPr>
              <w:rPr>
                <w:rFonts w:cstheme="minorHAnsi"/>
              </w:rPr>
            </w:pPr>
            <w:r>
              <w:rPr>
                <w:rFonts w:cstheme="minorHAnsi"/>
              </w:rPr>
              <w:t>October 19</w:t>
            </w:r>
            <w:r w:rsidRPr="00AC688A">
              <w:rPr>
                <w:rFonts w:cstheme="minorHAnsi"/>
                <w:vertAlign w:val="superscript"/>
              </w:rPr>
              <w:t>th</w:t>
            </w:r>
            <w:r>
              <w:rPr>
                <w:rFonts w:cstheme="minorHAnsi"/>
              </w:rPr>
              <w:t>, 2026</w:t>
            </w:r>
          </w:p>
        </w:tc>
      </w:tr>
      <w:tr w:rsidR="00245422" w:rsidRPr="00F509CB" w14:paraId="358AC065" w14:textId="77777777" w:rsidTr="00245422">
        <w:tc>
          <w:tcPr>
            <w:tcW w:w="2155" w:type="dxa"/>
            <w:shd w:val="clear" w:color="auto" w:fill="F2F2F2" w:themeFill="background1" w:themeFillShade="F2"/>
          </w:tcPr>
          <w:p w14:paraId="679D623B" w14:textId="388175EE" w:rsidR="00245422" w:rsidRPr="00F509CB" w:rsidRDefault="00245422" w:rsidP="00973885">
            <w:pPr>
              <w:pStyle w:val="Heading2"/>
              <w:rPr>
                <w:rFonts w:asciiTheme="minorHAnsi" w:hAnsiTheme="minorHAnsi" w:cstheme="minorHAnsi"/>
              </w:rPr>
            </w:pPr>
            <w:r w:rsidRPr="00F509CB">
              <w:rPr>
                <w:rFonts w:asciiTheme="minorHAnsi" w:hAnsiTheme="minorHAnsi" w:cstheme="minorHAnsi"/>
              </w:rPr>
              <w:t>Website:</w:t>
            </w:r>
          </w:p>
        </w:tc>
        <w:tc>
          <w:tcPr>
            <w:tcW w:w="2943" w:type="dxa"/>
          </w:tcPr>
          <w:p w14:paraId="1BCE619B" w14:textId="2EBFA186" w:rsidR="00245422" w:rsidRPr="00F509CB" w:rsidRDefault="00245422">
            <w:pPr>
              <w:rPr>
                <w:rFonts w:cstheme="minorHAnsi"/>
              </w:rPr>
            </w:pPr>
            <w:hyperlink r:id="rId10" w:history="1">
              <w:r w:rsidRPr="00F509CB">
                <w:rPr>
                  <w:rStyle w:val="Hyperlink"/>
                  <w:rFonts w:cstheme="minorHAnsi"/>
                </w:rPr>
                <w:t>http://ncpei.com/employment/</w:t>
              </w:r>
            </w:hyperlink>
          </w:p>
        </w:tc>
        <w:tc>
          <w:tcPr>
            <w:tcW w:w="1647" w:type="dxa"/>
            <w:shd w:val="clear" w:color="auto" w:fill="F2F2F2" w:themeFill="background1" w:themeFillShade="F2"/>
          </w:tcPr>
          <w:p w14:paraId="57832790" w14:textId="2C84ED8E" w:rsidR="00245422" w:rsidRPr="00F509CB" w:rsidRDefault="00245422" w:rsidP="00973885">
            <w:pPr>
              <w:pStyle w:val="Heading2"/>
              <w:rPr>
                <w:rFonts w:asciiTheme="minorHAnsi" w:hAnsiTheme="minorHAnsi" w:cstheme="minorHAnsi"/>
              </w:rPr>
            </w:pPr>
            <w:r w:rsidRPr="00F509CB">
              <w:rPr>
                <w:rFonts w:asciiTheme="minorHAnsi" w:hAnsiTheme="minorHAnsi" w:cstheme="minorHAnsi"/>
              </w:rPr>
              <w:t>End Date:</w:t>
            </w:r>
          </w:p>
        </w:tc>
        <w:tc>
          <w:tcPr>
            <w:tcW w:w="4449" w:type="dxa"/>
          </w:tcPr>
          <w:p w14:paraId="5D919840" w14:textId="2532E6E6" w:rsidR="00245422" w:rsidRPr="00F509CB" w:rsidRDefault="00833267">
            <w:pPr>
              <w:rPr>
                <w:rFonts w:cstheme="minorHAnsi"/>
              </w:rPr>
            </w:pPr>
            <w:r>
              <w:rPr>
                <w:rFonts w:cstheme="minorHAnsi"/>
              </w:rPr>
              <w:t xml:space="preserve">Competition will remain </w:t>
            </w:r>
            <w:r w:rsidR="006963C0">
              <w:rPr>
                <w:rFonts w:cstheme="minorHAnsi"/>
              </w:rPr>
              <w:t>open until position is filled</w:t>
            </w:r>
          </w:p>
        </w:tc>
      </w:tr>
      <w:tr w:rsidR="00245422" w:rsidRPr="00F509CB" w14:paraId="721DFE11" w14:textId="77777777" w:rsidTr="00245422">
        <w:tblPrEx>
          <w:tblBorders>
            <w:top w:val="none" w:sz="0" w:space="0" w:color="auto"/>
            <w:insideH w:val="none" w:sz="0" w:space="0" w:color="auto"/>
            <w:insideV w:val="none" w:sz="0" w:space="0" w:color="auto"/>
          </w:tblBorders>
          <w:shd w:val="clear" w:color="auto" w:fill="D9D9D9" w:themeFill="background1" w:themeFillShade="D9"/>
        </w:tblPrEx>
        <w:tc>
          <w:tcPr>
            <w:tcW w:w="11194" w:type="dxa"/>
            <w:gridSpan w:val="4"/>
            <w:shd w:val="clear" w:color="auto" w:fill="D9D9D9" w:themeFill="background1" w:themeFillShade="D9"/>
          </w:tcPr>
          <w:p w14:paraId="5BF8C803" w14:textId="794BD9DA" w:rsidR="00245422" w:rsidRPr="00F509CB" w:rsidRDefault="00C221F1" w:rsidP="00585A35">
            <w:pPr>
              <w:pStyle w:val="Heading2"/>
              <w:rPr>
                <w:rFonts w:asciiTheme="minorHAnsi" w:hAnsiTheme="minorHAnsi" w:cstheme="minorHAnsi"/>
              </w:rPr>
            </w:pPr>
            <w:sdt>
              <w:sdtPr>
                <w:rPr>
                  <w:rFonts w:asciiTheme="minorHAnsi" w:hAnsiTheme="minorHAnsi" w:cstheme="minorHAnsi"/>
                </w:rPr>
                <w:alias w:val="Applications Accepted By:"/>
                <w:tag w:val="Applications Accepted By:"/>
                <w:id w:val="1646001785"/>
                <w:placeholder>
                  <w:docPart w:val="C151FE440C9D43D3A9633264F8C55635"/>
                </w:placeholder>
                <w:temporary/>
                <w:showingPlcHdr/>
                <w15:appearance w15:val="hidden"/>
              </w:sdtPr>
              <w:sdtEndPr/>
              <w:sdtContent>
                <w:r w:rsidR="00245422" w:rsidRPr="00F509CB">
                  <w:rPr>
                    <w:rFonts w:asciiTheme="minorHAnsi" w:hAnsiTheme="minorHAnsi" w:cstheme="minorHAnsi"/>
                  </w:rPr>
                  <w:t>Applications Accepted By:</w:t>
                </w:r>
              </w:sdtContent>
            </w:sdt>
          </w:p>
        </w:tc>
      </w:tr>
    </w:tbl>
    <w:tbl>
      <w:tblPr>
        <w:tblStyle w:val="TableGridLight"/>
        <w:tblW w:w="11194" w:type="dxa"/>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1194"/>
      </w:tblGrid>
      <w:tr w:rsidR="008B6E5F" w:rsidRPr="00F509CB" w14:paraId="7CB89E96" w14:textId="77777777" w:rsidTr="00C74837">
        <w:trPr>
          <w:trHeight w:val="786"/>
        </w:trPr>
        <w:tc>
          <w:tcPr>
            <w:tcW w:w="11194" w:type="dxa"/>
          </w:tcPr>
          <w:p w14:paraId="6C7D59F0" w14:textId="74BAE479" w:rsidR="008B6E5F" w:rsidRPr="00F509CB" w:rsidRDefault="00C221F1" w:rsidP="003C1FD0">
            <w:pPr>
              <w:pStyle w:val="Heading1"/>
              <w:spacing w:before="0" w:after="0"/>
              <w:rPr>
                <w:rFonts w:asciiTheme="minorHAnsi" w:hAnsiTheme="minorHAnsi" w:cstheme="minorHAnsi"/>
              </w:rPr>
            </w:pPr>
            <w:sdt>
              <w:sdtPr>
                <w:rPr>
                  <w:rFonts w:asciiTheme="minorHAnsi" w:hAnsiTheme="minorHAnsi" w:cstheme="minorHAnsi"/>
                </w:rPr>
                <w:alias w:val="Fax or Email:"/>
                <w:tag w:val="Fax or Email:"/>
                <w:id w:val="717251789"/>
                <w:placeholder>
                  <w:docPart w:val="C17A11ADCA1C458B9DE2DF723D776E14"/>
                </w:placeholder>
                <w:temporary/>
                <w:showingPlcHdr/>
                <w15:appearance w15:val="hidden"/>
              </w:sdtPr>
              <w:sdtEndPr/>
              <w:sdtContent>
                <w:r w:rsidR="008B6E5F" w:rsidRPr="00F509CB">
                  <w:rPr>
                    <w:rFonts w:asciiTheme="minorHAnsi" w:hAnsiTheme="minorHAnsi" w:cstheme="minorHAnsi"/>
                  </w:rPr>
                  <w:t>Fax or Email</w:t>
                </w:r>
              </w:sdtContent>
            </w:sdt>
            <w:r w:rsidR="008B6E5F" w:rsidRPr="00F509CB">
              <w:rPr>
                <w:rFonts w:asciiTheme="minorHAnsi" w:hAnsiTheme="minorHAnsi" w:cstheme="minorHAnsi"/>
              </w:rPr>
              <w:t>:</w:t>
            </w:r>
            <w:r w:rsidR="00245422">
              <w:rPr>
                <w:rFonts w:asciiTheme="minorHAnsi" w:hAnsiTheme="minorHAnsi" w:cstheme="minorHAnsi"/>
              </w:rPr>
              <w:t xml:space="preserve"> resume and cover letter</w:t>
            </w:r>
          </w:p>
          <w:p w14:paraId="444B23D3" w14:textId="77777777" w:rsidR="00AC688A" w:rsidRDefault="008B6E5F" w:rsidP="00C74837">
            <w:pPr>
              <w:spacing w:before="0" w:after="0"/>
              <w:rPr>
                <w:rFonts w:cstheme="minorHAnsi"/>
              </w:rPr>
            </w:pPr>
            <w:r w:rsidRPr="00F509CB">
              <w:rPr>
                <w:rFonts w:cstheme="minorHAnsi"/>
              </w:rPr>
              <w:t>Attention Human Resources</w:t>
            </w:r>
          </w:p>
          <w:p w14:paraId="4AAD3245" w14:textId="52F4E0B7" w:rsidR="00AC688A" w:rsidRDefault="003C1FD0" w:rsidP="00C74837">
            <w:pPr>
              <w:spacing w:before="0" w:after="0"/>
              <w:rPr>
                <w:rFonts w:cstheme="minorHAnsi"/>
              </w:rPr>
            </w:pPr>
            <w:r w:rsidRPr="00F509CB">
              <w:rPr>
                <w:rFonts w:cstheme="minorHAnsi"/>
              </w:rPr>
              <w:t xml:space="preserve">Subject Line- </w:t>
            </w:r>
            <w:r w:rsidR="00AC688A">
              <w:rPr>
                <w:rFonts w:asciiTheme="majorHAnsi" w:hAnsiTheme="majorHAnsi" w:cstheme="majorHAnsi"/>
                <w:bCs/>
              </w:rPr>
              <w:t>SAFE Coordinator</w:t>
            </w:r>
          </w:p>
          <w:p w14:paraId="12A52CFD" w14:textId="53A5901A" w:rsidR="003C1FD0" w:rsidRPr="003C1FD0" w:rsidRDefault="008B6E5F" w:rsidP="00C74837">
            <w:pPr>
              <w:spacing w:before="0" w:after="0"/>
              <w:rPr>
                <w:rFonts w:cstheme="minorHAnsi"/>
              </w:rPr>
            </w:pPr>
            <w:r w:rsidRPr="00F509CB">
              <w:rPr>
                <w:rFonts w:cstheme="minorHAnsi"/>
              </w:rPr>
              <w:t xml:space="preserve">Email- </w:t>
            </w:r>
            <w:hyperlink r:id="rId11" w:history="1">
              <w:r w:rsidRPr="00F509CB">
                <w:rPr>
                  <w:rStyle w:val="Hyperlink"/>
                  <w:rFonts w:cstheme="minorHAnsi"/>
                </w:rPr>
                <w:t>humanresources@ncpei.com</w:t>
              </w:r>
            </w:hyperlink>
          </w:p>
        </w:tc>
      </w:tr>
    </w:tbl>
    <w:tbl>
      <w:tblPr>
        <w:tblStyle w:val="TableGrid"/>
        <w:tblW w:w="11194"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1194"/>
      </w:tblGrid>
      <w:tr w:rsidR="00973885" w:rsidRPr="00F509CB" w14:paraId="578175D2" w14:textId="77777777" w:rsidTr="00245422">
        <w:tc>
          <w:tcPr>
            <w:tcW w:w="11194" w:type="dxa"/>
            <w:tcBorders>
              <w:top w:val="nil"/>
            </w:tcBorders>
            <w:shd w:val="clear" w:color="auto" w:fill="D9D9D9" w:themeFill="background1" w:themeFillShade="D9"/>
          </w:tcPr>
          <w:p w14:paraId="51A8E5B7" w14:textId="77777777" w:rsidR="00973885" w:rsidRPr="00F509CB" w:rsidRDefault="00C221F1" w:rsidP="00973885">
            <w:pPr>
              <w:pStyle w:val="Heading2"/>
              <w:rPr>
                <w:rFonts w:asciiTheme="minorHAnsi" w:hAnsiTheme="minorHAnsi" w:cstheme="minorHAnsi"/>
              </w:rPr>
            </w:pPr>
            <w:sdt>
              <w:sdtPr>
                <w:rPr>
                  <w:rFonts w:asciiTheme="minorHAnsi" w:hAnsiTheme="minorHAnsi" w:cstheme="minorHAnsi"/>
                </w:rPr>
                <w:alias w:val="Job Description:"/>
                <w:tag w:val="Job Description:"/>
                <w:id w:val="-1303387425"/>
                <w:placeholder>
                  <w:docPart w:val="0CDA4A7CF2DD4591BD987621366D2E71"/>
                </w:placeholder>
                <w:temporary/>
                <w:showingPlcHdr/>
                <w15:appearance w15:val="hidden"/>
              </w:sdtPr>
              <w:sdtEndPr/>
              <w:sdtContent>
                <w:r w:rsidR="00973885" w:rsidRPr="00F509CB">
                  <w:rPr>
                    <w:rFonts w:asciiTheme="minorHAnsi" w:hAnsiTheme="minorHAnsi" w:cstheme="minorHAnsi"/>
                  </w:rPr>
                  <w:t>Job Description</w:t>
                </w:r>
              </w:sdtContent>
            </w:sdt>
          </w:p>
        </w:tc>
      </w:tr>
      <w:tr w:rsidR="000C2633" w:rsidRPr="00F509CB" w14:paraId="7492EAFD" w14:textId="77777777" w:rsidTr="00245422">
        <w:trPr>
          <w:trHeight w:val="2569"/>
        </w:trPr>
        <w:tc>
          <w:tcPr>
            <w:tcW w:w="11194" w:type="dxa"/>
            <w:tcMar>
              <w:bottom w:w="115" w:type="dxa"/>
            </w:tcMar>
          </w:tcPr>
          <w:p w14:paraId="7BBED31E" w14:textId="119628EA" w:rsidR="003C1FD0" w:rsidRDefault="00BD2B3F" w:rsidP="00BD2B3F">
            <w:pPr>
              <w:pStyle w:val="Heading1"/>
              <w:rPr>
                <w:rFonts w:asciiTheme="minorHAnsi" w:hAnsiTheme="minorHAnsi" w:cstheme="minorHAnsi"/>
              </w:rPr>
            </w:pPr>
            <w:r w:rsidRPr="00F509CB">
              <w:rPr>
                <w:rFonts w:asciiTheme="minorHAnsi" w:hAnsiTheme="minorHAnsi" w:cstheme="minorHAnsi"/>
              </w:rPr>
              <w:t>Position Summary:</w:t>
            </w:r>
          </w:p>
          <w:p w14:paraId="0F3D5E3C" w14:textId="206C4BCD" w:rsidR="00AC688A" w:rsidRDefault="00AC688A" w:rsidP="00513138">
            <w:pPr>
              <w:pStyle w:val="Heading1"/>
              <w:rPr>
                <w:rFonts w:asciiTheme="minorHAnsi" w:eastAsiaTheme="minorEastAsia" w:hAnsiTheme="minorHAnsi" w:cstheme="minorBidi"/>
                <w:b w:val="0"/>
                <w:smallCaps w:val="0"/>
                <w:sz w:val="20"/>
                <w:szCs w:val="20"/>
              </w:rPr>
            </w:pPr>
            <w:r>
              <w:rPr>
                <w:rFonts w:asciiTheme="minorHAnsi" w:eastAsiaTheme="minorEastAsia" w:hAnsiTheme="minorHAnsi" w:cstheme="minorBidi"/>
                <w:b w:val="0"/>
                <w:smallCaps w:val="0"/>
                <w:sz w:val="20"/>
                <w:szCs w:val="20"/>
              </w:rPr>
              <w:t>The Native Council of PEI (NCPEI) is an Indigenous non-profit organization for off-reserve Indigenous people in Prince Edward Island.</w:t>
            </w:r>
            <w:r>
              <w:rPr>
                <w:rFonts w:asciiTheme="minorHAnsi" w:eastAsiaTheme="minorEastAsia" w:hAnsiTheme="minorHAnsi" w:cstheme="minorBidi"/>
                <w:b w:val="0"/>
                <w:smallCaps w:val="0"/>
                <w:sz w:val="20"/>
                <w:szCs w:val="20"/>
              </w:rPr>
              <w:t xml:space="preserve"> The Strengthening Aboriginal Families Effectively (</w:t>
            </w:r>
            <w:r w:rsidRPr="00AC688A">
              <w:rPr>
                <w:rFonts w:asciiTheme="minorHAnsi" w:eastAsiaTheme="minorEastAsia" w:hAnsiTheme="minorHAnsi" w:cstheme="minorBidi"/>
                <w:b w:val="0"/>
                <w:smallCaps w:val="0"/>
                <w:sz w:val="20"/>
                <w:szCs w:val="20"/>
              </w:rPr>
              <w:t>SAFE</w:t>
            </w:r>
            <w:r>
              <w:rPr>
                <w:rFonts w:asciiTheme="minorHAnsi" w:eastAsiaTheme="minorEastAsia" w:hAnsiTheme="minorHAnsi" w:cstheme="minorBidi"/>
                <w:b w:val="0"/>
                <w:smallCaps w:val="0"/>
                <w:sz w:val="20"/>
                <w:szCs w:val="20"/>
              </w:rPr>
              <w:t>)</w:t>
            </w:r>
            <w:r w:rsidRPr="00AC688A">
              <w:rPr>
                <w:rFonts w:asciiTheme="minorHAnsi" w:eastAsiaTheme="minorEastAsia" w:hAnsiTheme="minorHAnsi" w:cstheme="minorBidi"/>
                <w:b w:val="0"/>
                <w:smallCaps w:val="0"/>
                <w:sz w:val="20"/>
                <w:szCs w:val="20"/>
              </w:rPr>
              <w:t xml:space="preserve"> Coordinator will work with high-risk off-reserve Indigenous families towards building protective factors that lead to healthy families and reduce the number of Indigenous Children in care. The SAFE Coordinator will also develop a coalition of stakeholders to ensure cultural competency training is ingrained within their organizations and frontline workers.</w:t>
            </w:r>
            <w:r>
              <w:rPr>
                <w:rFonts w:asciiTheme="minorHAnsi" w:eastAsiaTheme="minorEastAsia" w:hAnsiTheme="minorHAnsi" w:cstheme="minorBidi"/>
                <w:b w:val="0"/>
                <w:smallCaps w:val="0"/>
                <w:sz w:val="20"/>
                <w:szCs w:val="20"/>
              </w:rPr>
              <w:t xml:space="preserve"> </w:t>
            </w:r>
          </w:p>
          <w:p w14:paraId="55827537" w14:textId="4C14E727" w:rsidR="00F574D6" w:rsidRPr="00513138" w:rsidRDefault="00C221F1" w:rsidP="00513138">
            <w:pPr>
              <w:pStyle w:val="Heading1"/>
              <w:rPr>
                <w:rFonts w:asciiTheme="minorHAnsi" w:eastAsiaTheme="minorEastAsia" w:hAnsiTheme="minorHAnsi" w:cstheme="minorHAnsi"/>
                <w:sz w:val="20"/>
                <w:szCs w:val="20"/>
              </w:rPr>
            </w:pPr>
            <w:sdt>
              <w:sdtPr>
                <w:rPr>
                  <w:rFonts w:asciiTheme="minorHAnsi" w:hAnsiTheme="minorHAnsi" w:cstheme="minorHAnsi"/>
                </w:rPr>
                <w:alias w:val="Role and Responsibilities:"/>
                <w:tag w:val="Role and Responsibilities:"/>
                <w:id w:val="-1725062837"/>
                <w:placeholder>
                  <w:docPart w:val="E5225C1D56B345DCA14014961A64E6BC"/>
                </w:placeholder>
                <w:temporary/>
                <w:showingPlcHdr/>
                <w15:appearance w15:val="hidden"/>
              </w:sdtPr>
              <w:sdtEndPr/>
              <w:sdtContent>
                <w:r w:rsidR="00BD2B3F" w:rsidRPr="00F509CB">
                  <w:rPr>
                    <w:rFonts w:asciiTheme="minorHAnsi" w:hAnsiTheme="minorHAnsi" w:cstheme="minorHAnsi"/>
                  </w:rPr>
                  <w:t>Role and Responsibilities</w:t>
                </w:r>
              </w:sdtContent>
            </w:sdt>
            <w:r w:rsidR="00913040">
              <w:rPr>
                <w:rFonts w:asciiTheme="minorHAnsi" w:hAnsiTheme="minorHAnsi" w:cstheme="minorHAnsi"/>
              </w:rPr>
              <w:t>:</w:t>
            </w:r>
          </w:p>
          <w:p w14:paraId="2FCAD6A8" w14:textId="77777777" w:rsidR="00AC688A" w:rsidRPr="00AC688A" w:rsidRDefault="00AC688A" w:rsidP="00AC688A">
            <w:pPr>
              <w:pStyle w:val="ListParagraph"/>
              <w:numPr>
                <w:ilvl w:val="0"/>
                <w:numId w:val="23"/>
              </w:numPr>
              <w:rPr>
                <w:lang w:val="en-CA"/>
              </w:rPr>
            </w:pPr>
            <w:r w:rsidRPr="00AC688A">
              <w:rPr>
                <w:lang w:val="en-CA"/>
              </w:rPr>
              <w:t>Build the protective factors of high-risk Indigenous families involved in the Child Welfare System.</w:t>
            </w:r>
          </w:p>
          <w:p w14:paraId="1399B3CA" w14:textId="77777777" w:rsidR="00AC688A" w:rsidRPr="00AC688A" w:rsidRDefault="00AC688A" w:rsidP="00AC688A">
            <w:pPr>
              <w:pStyle w:val="ListParagraph"/>
              <w:numPr>
                <w:ilvl w:val="0"/>
                <w:numId w:val="23"/>
              </w:numPr>
              <w:rPr>
                <w:lang w:val="en-CA"/>
              </w:rPr>
            </w:pPr>
            <w:r w:rsidRPr="00AC688A">
              <w:rPr>
                <w:lang w:val="en-CA"/>
              </w:rPr>
              <w:t>Provide cultural supports and programming to Indigenous youth in care and their Indigenous Guardian/Grandparents and/or Non-Indigenous caregivers as well as Indigenous youth who have aged out of the care system.</w:t>
            </w:r>
          </w:p>
          <w:p w14:paraId="0A930E2C" w14:textId="77777777" w:rsidR="00AC688A" w:rsidRPr="00AC688A" w:rsidRDefault="00AC688A" w:rsidP="00AC688A">
            <w:pPr>
              <w:pStyle w:val="ListParagraph"/>
              <w:numPr>
                <w:ilvl w:val="0"/>
                <w:numId w:val="23"/>
              </w:numPr>
              <w:rPr>
                <w:lang w:val="en-CA"/>
              </w:rPr>
            </w:pPr>
            <w:r w:rsidRPr="00AC688A">
              <w:rPr>
                <w:lang w:val="en-CA"/>
              </w:rPr>
              <w:t>Provide advocacy for parents, children, and youth involved in the Child Welfare System.</w:t>
            </w:r>
          </w:p>
          <w:p w14:paraId="469373E4" w14:textId="77777777" w:rsidR="00AC688A" w:rsidRPr="00AC688A" w:rsidRDefault="00AC688A" w:rsidP="00AC688A">
            <w:pPr>
              <w:pStyle w:val="ListParagraph"/>
              <w:numPr>
                <w:ilvl w:val="0"/>
                <w:numId w:val="23"/>
              </w:numPr>
              <w:rPr>
                <w:lang w:val="en-CA"/>
              </w:rPr>
            </w:pPr>
            <w:r w:rsidRPr="00AC688A">
              <w:rPr>
                <w:lang w:val="en-CA"/>
              </w:rPr>
              <w:t>Provide home visits, parenting classes, and community workshops as needed.</w:t>
            </w:r>
          </w:p>
          <w:p w14:paraId="21D1DDBA" w14:textId="77777777" w:rsidR="00AC688A" w:rsidRPr="00AC688A" w:rsidRDefault="00AC688A" w:rsidP="00AC688A">
            <w:pPr>
              <w:pStyle w:val="ListParagraph"/>
              <w:numPr>
                <w:ilvl w:val="0"/>
                <w:numId w:val="23"/>
              </w:numPr>
              <w:rPr>
                <w:lang w:val="en-CA"/>
              </w:rPr>
            </w:pPr>
            <w:r w:rsidRPr="00AC688A">
              <w:rPr>
                <w:lang w:val="en-CA"/>
              </w:rPr>
              <w:t>Facilitate monthly parenting support groups, including a community kitchen, and cultural activity sessions for Indigenous children in care.</w:t>
            </w:r>
          </w:p>
          <w:p w14:paraId="0B33F1A1" w14:textId="77777777" w:rsidR="00AC688A" w:rsidRPr="00AC688A" w:rsidRDefault="00AC688A" w:rsidP="00AC688A">
            <w:pPr>
              <w:pStyle w:val="ListParagraph"/>
              <w:numPr>
                <w:ilvl w:val="0"/>
                <w:numId w:val="23"/>
              </w:numPr>
              <w:rPr>
                <w:lang w:val="en-CA"/>
              </w:rPr>
            </w:pPr>
            <w:r w:rsidRPr="00AC688A">
              <w:rPr>
                <w:lang w:val="en-CA"/>
              </w:rPr>
              <w:t>Provide trauma reduction counselling for families and individuals</w:t>
            </w:r>
          </w:p>
          <w:p w14:paraId="35640B0A" w14:textId="58F4A8D8" w:rsidR="000C2633" w:rsidRDefault="00C221F1" w:rsidP="00973885">
            <w:pPr>
              <w:pStyle w:val="Heading1"/>
              <w:rPr>
                <w:rFonts w:asciiTheme="minorHAnsi" w:hAnsiTheme="minorHAnsi" w:cstheme="minorHAnsi"/>
              </w:rPr>
            </w:pPr>
            <w:sdt>
              <w:sdtPr>
                <w:rPr>
                  <w:rFonts w:asciiTheme="minorHAnsi" w:hAnsiTheme="minorHAnsi" w:cstheme="minorHAnsi"/>
                </w:rPr>
                <w:alias w:val="Qualification and education requirements:"/>
                <w:tag w:val="Qualification and education requirements:"/>
                <w:id w:val="1440026651"/>
                <w:placeholder>
                  <w:docPart w:val="E9A5B128AAD0451FAFF6609520E3AF2F"/>
                </w:placeholder>
                <w:temporary/>
                <w:showingPlcHdr/>
                <w15:appearance w15:val="hidden"/>
              </w:sdtPr>
              <w:sdtEndPr/>
              <w:sdtContent>
                <w:r w:rsidR="008A6F05" w:rsidRPr="00F509CB">
                  <w:rPr>
                    <w:rFonts w:asciiTheme="minorHAnsi" w:hAnsiTheme="minorHAnsi" w:cstheme="minorHAnsi"/>
                  </w:rPr>
                  <w:t>Qualifications and Education Requirements</w:t>
                </w:r>
              </w:sdtContent>
            </w:sdt>
            <w:r w:rsidR="00913040">
              <w:rPr>
                <w:rFonts w:asciiTheme="minorHAnsi" w:hAnsiTheme="minorHAnsi" w:cstheme="minorHAnsi"/>
              </w:rPr>
              <w:t>:</w:t>
            </w:r>
          </w:p>
          <w:p w14:paraId="2E177B28" w14:textId="77777777" w:rsidR="00AC688A" w:rsidRPr="00AC688A" w:rsidRDefault="00AC688A" w:rsidP="00AC688A">
            <w:pPr>
              <w:pStyle w:val="ListParagraph"/>
              <w:numPr>
                <w:ilvl w:val="0"/>
                <w:numId w:val="23"/>
              </w:numPr>
              <w:rPr>
                <w:lang w:val="en-CA"/>
              </w:rPr>
            </w:pPr>
            <w:r w:rsidRPr="00AC688A">
              <w:rPr>
                <w:lang w:val="en-CA"/>
              </w:rPr>
              <w:t>Post-secondary education/training in social/human services or youth work; an equivalent combination of education and experience will be considered.</w:t>
            </w:r>
          </w:p>
          <w:p w14:paraId="55DC862C" w14:textId="77777777" w:rsidR="00AC688A" w:rsidRPr="00AC688A" w:rsidRDefault="00AC688A" w:rsidP="00AC688A">
            <w:pPr>
              <w:pStyle w:val="ListParagraph"/>
              <w:numPr>
                <w:ilvl w:val="0"/>
                <w:numId w:val="23"/>
              </w:numPr>
              <w:rPr>
                <w:lang w:val="en-CA"/>
              </w:rPr>
            </w:pPr>
            <w:r w:rsidRPr="00AC688A">
              <w:rPr>
                <w:lang w:val="en-CA"/>
              </w:rPr>
              <w:t>Strong organizational skills.</w:t>
            </w:r>
          </w:p>
          <w:p w14:paraId="08141B42" w14:textId="77777777" w:rsidR="00AC688A" w:rsidRPr="00AC688A" w:rsidRDefault="00AC688A" w:rsidP="00AC688A">
            <w:pPr>
              <w:pStyle w:val="ListParagraph"/>
              <w:numPr>
                <w:ilvl w:val="0"/>
                <w:numId w:val="23"/>
              </w:numPr>
              <w:rPr>
                <w:lang w:val="en-CA"/>
              </w:rPr>
            </w:pPr>
            <w:r w:rsidRPr="00AC688A">
              <w:rPr>
                <w:lang w:val="en-CA"/>
              </w:rPr>
              <w:t>Ability to collect and organize data and provide written reports.</w:t>
            </w:r>
          </w:p>
          <w:p w14:paraId="06665B38" w14:textId="77777777" w:rsidR="00AC688A" w:rsidRPr="00AC688A" w:rsidRDefault="00AC688A" w:rsidP="00AC688A">
            <w:pPr>
              <w:pStyle w:val="ListParagraph"/>
              <w:numPr>
                <w:ilvl w:val="0"/>
                <w:numId w:val="23"/>
              </w:numPr>
              <w:rPr>
                <w:lang w:val="en-CA"/>
              </w:rPr>
            </w:pPr>
            <w:r w:rsidRPr="00AC688A">
              <w:rPr>
                <w:lang w:val="en-CA"/>
              </w:rPr>
              <w:t>Ability to maintain client confidentiality.</w:t>
            </w:r>
          </w:p>
          <w:p w14:paraId="1FC61537" w14:textId="77777777" w:rsidR="00AC688A" w:rsidRPr="00AC688A" w:rsidRDefault="00AC688A" w:rsidP="00AC688A">
            <w:pPr>
              <w:pStyle w:val="ListParagraph"/>
              <w:numPr>
                <w:ilvl w:val="0"/>
                <w:numId w:val="23"/>
              </w:numPr>
              <w:rPr>
                <w:lang w:val="en-CA"/>
              </w:rPr>
            </w:pPr>
            <w:r w:rsidRPr="00AC688A">
              <w:rPr>
                <w:lang w:val="en-CA"/>
              </w:rPr>
              <w:t>Valid driver’s license and a reliable vehicle.</w:t>
            </w:r>
          </w:p>
          <w:p w14:paraId="1449F6EF" w14:textId="10AF9564" w:rsidR="00973885" w:rsidRPr="00AC688A" w:rsidRDefault="00AC688A" w:rsidP="00AC688A">
            <w:pPr>
              <w:pStyle w:val="ListParagraph"/>
              <w:numPr>
                <w:ilvl w:val="0"/>
                <w:numId w:val="23"/>
              </w:numPr>
              <w:rPr>
                <w:lang w:val="en-CA"/>
              </w:rPr>
            </w:pPr>
            <w:r w:rsidRPr="00AC688A">
              <w:rPr>
                <w:lang w:val="en-CA"/>
              </w:rPr>
              <w:t>Vulnerable record check is required prior to commencement of employment.</w:t>
            </w:r>
            <w:r w:rsidR="003162BF" w:rsidRPr="00AC688A">
              <w:rPr>
                <w:rFonts w:cstheme="minorHAnsi"/>
              </w:rPr>
              <w:t xml:space="preserve"> </w:t>
            </w:r>
          </w:p>
        </w:tc>
      </w:tr>
    </w:tbl>
    <w:p w14:paraId="1F40CA5F" w14:textId="1A508099" w:rsidR="00245422" w:rsidRDefault="00245422" w:rsidP="00245422">
      <w:pPr>
        <w:tabs>
          <w:tab w:val="left" w:pos="4395"/>
        </w:tabs>
      </w:pPr>
    </w:p>
    <w:sectPr w:rsidR="00245422" w:rsidSect="0026363A">
      <w:headerReference w:type="default" r:id="rId12"/>
      <w:footerReference w:type="default" r:id="rId13"/>
      <w:headerReference w:type="first" r:id="rId14"/>
      <w:footerReference w:type="first" r:id="rId15"/>
      <w:pgSz w:w="12240" w:h="15840"/>
      <w:pgMar w:top="720" w:right="720" w:bottom="720" w:left="720" w:header="57"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0C469" w14:textId="77777777" w:rsidR="00C221F1" w:rsidRDefault="00C221F1">
      <w:pPr>
        <w:spacing w:before="0" w:after="0"/>
      </w:pPr>
      <w:r>
        <w:separator/>
      </w:r>
    </w:p>
  </w:endnote>
  <w:endnote w:type="continuationSeparator" w:id="0">
    <w:p w14:paraId="66493FFB" w14:textId="77777777" w:rsidR="00C221F1" w:rsidRDefault="00C221F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283A" w14:textId="77777777" w:rsidR="000C2633" w:rsidRDefault="008A6F05">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F4F7" w14:textId="64291F09" w:rsidR="008B6E5F" w:rsidRPr="00F509CB" w:rsidRDefault="00EE5D8B" w:rsidP="00BD2B3F">
    <w:pPr>
      <w:spacing w:after="0"/>
      <w:jc w:val="center"/>
      <w:rPr>
        <w:rFonts w:cstheme="minorHAnsi"/>
      </w:rPr>
    </w:pPr>
    <w:r w:rsidRPr="00F509CB">
      <w:rPr>
        <w:rFonts w:cstheme="minorHAnsi"/>
        <w:color w:val="000000" w:themeColor="text1"/>
      </w:rPr>
      <w:t>As per section 16(1) of the Canadian Human Rights Act: Preference will be given to persons of Indigenous ancestry.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CEC5E" w14:textId="77777777" w:rsidR="00C221F1" w:rsidRDefault="00C221F1">
      <w:pPr>
        <w:spacing w:before="0" w:after="0"/>
      </w:pPr>
      <w:r>
        <w:separator/>
      </w:r>
    </w:p>
  </w:footnote>
  <w:footnote w:type="continuationSeparator" w:id="0">
    <w:p w14:paraId="0C4BD77B" w14:textId="77777777" w:rsidR="00C221F1" w:rsidRDefault="00C221F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CA156" w14:textId="208F67E1" w:rsidR="000C2633" w:rsidRPr="00EE5D8B" w:rsidRDefault="000C2633" w:rsidP="00EE5D8B">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CB3B" w14:textId="40953261" w:rsidR="00C50B69" w:rsidRDefault="00C50B69" w:rsidP="00245422">
    <w:pPr>
      <w:pStyle w:val="Header"/>
      <w:rPr>
        <w:sz w:val="40"/>
        <w:szCs w:val="40"/>
        <w:lang w:val="en-CA"/>
      </w:rPr>
    </w:pPr>
    <w:r>
      <w:rPr>
        <w:noProof/>
        <w:sz w:val="40"/>
        <w:szCs w:val="40"/>
        <w:lang w:val="en-CA"/>
      </w:rPr>
      <w:drawing>
        <wp:anchor distT="0" distB="0" distL="114300" distR="114300" simplePos="0" relativeHeight="251658240" behindDoc="1" locked="0" layoutInCell="1" allowOverlap="1" wp14:anchorId="6A56C022" wp14:editId="0704624D">
          <wp:simplePos x="0" y="0"/>
          <wp:positionH relativeFrom="column">
            <wp:posOffset>190500</wp:posOffset>
          </wp:positionH>
          <wp:positionV relativeFrom="paragraph">
            <wp:posOffset>144780</wp:posOffset>
          </wp:positionV>
          <wp:extent cx="1228725" cy="1228725"/>
          <wp:effectExtent l="0" t="0" r="9525" b="952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29129" cy="1229129"/>
                  </a:xfrm>
                  <a:prstGeom prst="rect">
                    <a:avLst/>
                  </a:prstGeom>
                </pic:spPr>
              </pic:pic>
            </a:graphicData>
          </a:graphic>
          <wp14:sizeRelH relativeFrom="margin">
            <wp14:pctWidth>0</wp14:pctWidth>
          </wp14:sizeRelH>
          <wp14:sizeRelV relativeFrom="margin">
            <wp14:pctHeight>0</wp14:pctHeight>
          </wp14:sizeRelV>
        </wp:anchor>
      </w:drawing>
    </w:r>
  </w:p>
  <w:p w14:paraId="48E12FC4" w14:textId="35FCDC1E" w:rsidR="00BD2B3F" w:rsidRDefault="006E731E" w:rsidP="00245422">
    <w:pPr>
      <w:pStyle w:val="Header"/>
      <w:rPr>
        <w:sz w:val="40"/>
        <w:szCs w:val="40"/>
        <w:lang w:val="en-CA"/>
      </w:rPr>
    </w:pPr>
    <w:r>
      <w:rPr>
        <w:sz w:val="40"/>
        <w:szCs w:val="40"/>
        <w:lang w:val="en-CA"/>
      </w:rPr>
      <w:t>Native Council of PEI</w:t>
    </w:r>
  </w:p>
  <w:p w14:paraId="0D7E7102" w14:textId="632601CE" w:rsidR="006E731E" w:rsidRPr="00AC688A" w:rsidRDefault="00A65649" w:rsidP="00245422">
    <w:pPr>
      <w:pStyle w:val="Header"/>
      <w:rPr>
        <w:sz w:val="36"/>
        <w:szCs w:val="36"/>
        <w:lang w:val="en-CA"/>
      </w:rPr>
    </w:pPr>
    <w:r w:rsidRPr="00AC688A">
      <w:rPr>
        <w:sz w:val="36"/>
        <w:szCs w:val="36"/>
        <w:lang w:val="en-CA"/>
      </w:rPr>
      <w:t xml:space="preserve">Job Posting </w:t>
    </w:r>
    <w:r w:rsidR="00AC688A" w:rsidRPr="00AC688A">
      <w:rPr>
        <w:sz w:val="36"/>
        <w:szCs w:val="36"/>
        <w:lang w:val="en-CA"/>
      </w:rPr>
      <w:t>– SAFE Coordinator</w:t>
    </w:r>
  </w:p>
  <w:p w14:paraId="3F05E196" w14:textId="77777777" w:rsidR="00834007" w:rsidRDefault="008340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9A4CA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BB45778"/>
    <w:lvl w:ilvl="0" w:tplc="10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1733BE"/>
    <w:multiLevelType w:val="hybridMultilevel"/>
    <w:tmpl w:val="6A7460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A216F16"/>
    <w:multiLevelType w:val="multilevel"/>
    <w:tmpl w:val="F9DC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682C41"/>
    <w:multiLevelType w:val="multilevel"/>
    <w:tmpl w:val="E0D8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D3D2D"/>
    <w:multiLevelType w:val="multilevel"/>
    <w:tmpl w:val="4600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A41F72"/>
    <w:multiLevelType w:val="hybridMultilevel"/>
    <w:tmpl w:val="7286DB7E"/>
    <w:lvl w:ilvl="0" w:tplc="FEFE1AA4">
      <w:start w:val="1"/>
      <w:numFmt w:val="bullet"/>
      <w:lvlText w:val=""/>
      <w:lvlJc w:val="left"/>
      <w:pPr>
        <w:ind w:left="720" w:hanging="72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1DF225B"/>
    <w:multiLevelType w:val="multilevel"/>
    <w:tmpl w:val="4600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800ABE"/>
    <w:multiLevelType w:val="hybridMultilevel"/>
    <w:tmpl w:val="9F08A27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9"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A701BB"/>
    <w:multiLevelType w:val="hybridMultilevel"/>
    <w:tmpl w:val="FF6684E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21" w15:restartNumberingAfterBreak="0">
    <w:nsid w:val="6CF25382"/>
    <w:multiLevelType w:val="multilevel"/>
    <w:tmpl w:val="E666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6D1F74"/>
    <w:multiLevelType w:val="multilevel"/>
    <w:tmpl w:val="DEA05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251724"/>
    <w:multiLevelType w:val="hybridMultilevel"/>
    <w:tmpl w:val="D4A0A6C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24" w15:restartNumberingAfterBreak="0">
    <w:nsid w:val="76B6064E"/>
    <w:multiLevelType w:val="hybridMultilevel"/>
    <w:tmpl w:val="C812063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num w:numId="1" w16cid:durableId="804081245">
    <w:abstractNumId w:val="19"/>
  </w:num>
  <w:num w:numId="2" w16cid:durableId="1663044895">
    <w:abstractNumId w:val="11"/>
  </w:num>
  <w:num w:numId="3" w16cid:durableId="277955656">
    <w:abstractNumId w:val="9"/>
  </w:num>
  <w:num w:numId="4" w16cid:durableId="1610236764">
    <w:abstractNumId w:val="8"/>
  </w:num>
  <w:num w:numId="5" w16cid:durableId="531648166">
    <w:abstractNumId w:val="7"/>
  </w:num>
  <w:num w:numId="6" w16cid:durableId="31149661">
    <w:abstractNumId w:val="6"/>
  </w:num>
  <w:num w:numId="7" w16cid:durableId="619335708">
    <w:abstractNumId w:val="5"/>
  </w:num>
  <w:num w:numId="8" w16cid:durableId="1896115270">
    <w:abstractNumId w:val="4"/>
  </w:num>
  <w:num w:numId="9" w16cid:durableId="1991208204">
    <w:abstractNumId w:val="3"/>
  </w:num>
  <w:num w:numId="10" w16cid:durableId="1267232268">
    <w:abstractNumId w:val="2"/>
  </w:num>
  <w:num w:numId="11" w16cid:durableId="1869442235">
    <w:abstractNumId w:val="1"/>
  </w:num>
  <w:num w:numId="12" w16cid:durableId="1448231783">
    <w:abstractNumId w:val="0"/>
  </w:num>
  <w:num w:numId="13" w16cid:durableId="1131022328">
    <w:abstractNumId w:val="16"/>
  </w:num>
  <w:num w:numId="14" w16cid:durableId="1112939696">
    <w:abstractNumId w:val="20"/>
  </w:num>
  <w:num w:numId="15" w16cid:durableId="1102726539">
    <w:abstractNumId w:val="24"/>
  </w:num>
  <w:num w:numId="16" w16cid:durableId="1858277616">
    <w:abstractNumId w:val="23"/>
  </w:num>
  <w:num w:numId="17" w16cid:durableId="2139256453">
    <w:abstractNumId w:val="18"/>
  </w:num>
  <w:num w:numId="18" w16cid:durableId="1931231772">
    <w:abstractNumId w:val="12"/>
  </w:num>
  <w:num w:numId="19" w16cid:durableId="810290845">
    <w:abstractNumId w:val="10"/>
  </w:num>
  <w:num w:numId="20" w16cid:durableId="1413043325">
    <w:abstractNumId w:val="17"/>
  </w:num>
  <w:num w:numId="21" w16cid:durableId="1603609839">
    <w:abstractNumId w:val="14"/>
  </w:num>
  <w:num w:numId="22" w16cid:durableId="94403666">
    <w:abstractNumId w:val="21"/>
  </w:num>
  <w:num w:numId="23" w16cid:durableId="901211567">
    <w:abstractNumId w:val="15"/>
  </w:num>
  <w:num w:numId="24" w16cid:durableId="1509446569">
    <w:abstractNumId w:val="13"/>
  </w:num>
  <w:num w:numId="25" w16cid:durableId="12913276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F25"/>
    <w:rsid w:val="00006BBB"/>
    <w:rsid w:val="00020516"/>
    <w:rsid w:val="00041D23"/>
    <w:rsid w:val="000544DF"/>
    <w:rsid w:val="000C2633"/>
    <w:rsid w:val="000F3C5F"/>
    <w:rsid w:val="000F7FE5"/>
    <w:rsid w:val="00102C0D"/>
    <w:rsid w:val="001362B9"/>
    <w:rsid w:val="00144F3A"/>
    <w:rsid w:val="0017081A"/>
    <w:rsid w:val="001774B1"/>
    <w:rsid w:val="00185317"/>
    <w:rsid w:val="001A062C"/>
    <w:rsid w:val="001A2A51"/>
    <w:rsid w:val="001A40E4"/>
    <w:rsid w:val="001B2073"/>
    <w:rsid w:val="001C09BA"/>
    <w:rsid w:val="001C7C7A"/>
    <w:rsid w:val="001D1EE0"/>
    <w:rsid w:val="001E3093"/>
    <w:rsid w:val="001E59CF"/>
    <w:rsid w:val="002017F7"/>
    <w:rsid w:val="00223DAF"/>
    <w:rsid w:val="00245422"/>
    <w:rsid w:val="0026363A"/>
    <w:rsid w:val="00275288"/>
    <w:rsid w:val="00286D3B"/>
    <w:rsid w:val="0029431D"/>
    <w:rsid w:val="002C281F"/>
    <w:rsid w:val="002C790C"/>
    <w:rsid w:val="002E0B9A"/>
    <w:rsid w:val="002F1DBC"/>
    <w:rsid w:val="002F6044"/>
    <w:rsid w:val="00306710"/>
    <w:rsid w:val="003162BF"/>
    <w:rsid w:val="003241AA"/>
    <w:rsid w:val="00342CDD"/>
    <w:rsid w:val="003503D9"/>
    <w:rsid w:val="00363A6A"/>
    <w:rsid w:val="003640D5"/>
    <w:rsid w:val="00373CB8"/>
    <w:rsid w:val="00386269"/>
    <w:rsid w:val="003C1FD0"/>
    <w:rsid w:val="004059D9"/>
    <w:rsid w:val="00435D95"/>
    <w:rsid w:val="00487943"/>
    <w:rsid w:val="004B2A0C"/>
    <w:rsid w:val="004B421A"/>
    <w:rsid w:val="004E1586"/>
    <w:rsid w:val="004E1A15"/>
    <w:rsid w:val="004E4F04"/>
    <w:rsid w:val="00513138"/>
    <w:rsid w:val="00521A90"/>
    <w:rsid w:val="005443BE"/>
    <w:rsid w:val="005548CA"/>
    <w:rsid w:val="005614E4"/>
    <w:rsid w:val="00570C03"/>
    <w:rsid w:val="00580339"/>
    <w:rsid w:val="0059337E"/>
    <w:rsid w:val="005B134F"/>
    <w:rsid w:val="005E3543"/>
    <w:rsid w:val="005E635D"/>
    <w:rsid w:val="0061101B"/>
    <w:rsid w:val="0061735B"/>
    <w:rsid w:val="006228EE"/>
    <w:rsid w:val="00622A62"/>
    <w:rsid w:val="00635407"/>
    <w:rsid w:val="00642FC3"/>
    <w:rsid w:val="00654B01"/>
    <w:rsid w:val="0066002F"/>
    <w:rsid w:val="006924AC"/>
    <w:rsid w:val="006963C0"/>
    <w:rsid w:val="006A0C25"/>
    <w:rsid w:val="006E6C08"/>
    <w:rsid w:val="006E731E"/>
    <w:rsid w:val="006F20F5"/>
    <w:rsid w:val="007025BE"/>
    <w:rsid w:val="00730F7F"/>
    <w:rsid w:val="0074752D"/>
    <w:rsid w:val="00761239"/>
    <w:rsid w:val="00762505"/>
    <w:rsid w:val="00791FD0"/>
    <w:rsid w:val="00795023"/>
    <w:rsid w:val="007C3B93"/>
    <w:rsid w:val="007D6767"/>
    <w:rsid w:val="00802707"/>
    <w:rsid w:val="008156CB"/>
    <w:rsid w:val="00830AE6"/>
    <w:rsid w:val="00833267"/>
    <w:rsid w:val="00834007"/>
    <w:rsid w:val="008515B6"/>
    <w:rsid w:val="008527F0"/>
    <w:rsid w:val="008A6F05"/>
    <w:rsid w:val="008B6E5F"/>
    <w:rsid w:val="00913040"/>
    <w:rsid w:val="009210B2"/>
    <w:rsid w:val="00934EE9"/>
    <w:rsid w:val="00944ED6"/>
    <w:rsid w:val="00947EBC"/>
    <w:rsid w:val="009541C6"/>
    <w:rsid w:val="00973885"/>
    <w:rsid w:val="0097670D"/>
    <w:rsid w:val="00991989"/>
    <w:rsid w:val="009C7B45"/>
    <w:rsid w:val="009C7DE8"/>
    <w:rsid w:val="009D4353"/>
    <w:rsid w:val="009E784E"/>
    <w:rsid w:val="009F5B0E"/>
    <w:rsid w:val="00A00851"/>
    <w:rsid w:val="00A262A7"/>
    <w:rsid w:val="00A421C5"/>
    <w:rsid w:val="00A5682C"/>
    <w:rsid w:val="00A63436"/>
    <w:rsid w:val="00A65649"/>
    <w:rsid w:val="00A6671E"/>
    <w:rsid w:val="00A670F2"/>
    <w:rsid w:val="00A96C76"/>
    <w:rsid w:val="00AA01D5"/>
    <w:rsid w:val="00AC688A"/>
    <w:rsid w:val="00AD512D"/>
    <w:rsid w:val="00AE4F83"/>
    <w:rsid w:val="00B07207"/>
    <w:rsid w:val="00B42047"/>
    <w:rsid w:val="00B73722"/>
    <w:rsid w:val="00B8392C"/>
    <w:rsid w:val="00BB4D43"/>
    <w:rsid w:val="00BC7D19"/>
    <w:rsid w:val="00BD12E8"/>
    <w:rsid w:val="00BD2B3F"/>
    <w:rsid w:val="00C07439"/>
    <w:rsid w:val="00C20DEC"/>
    <w:rsid w:val="00C221F1"/>
    <w:rsid w:val="00C26D0F"/>
    <w:rsid w:val="00C32558"/>
    <w:rsid w:val="00C50B69"/>
    <w:rsid w:val="00C5493D"/>
    <w:rsid w:val="00C572B7"/>
    <w:rsid w:val="00C60C08"/>
    <w:rsid w:val="00C74837"/>
    <w:rsid w:val="00C97885"/>
    <w:rsid w:val="00CA1C12"/>
    <w:rsid w:val="00CA7DE2"/>
    <w:rsid w:val="00CB678E"/>
    <w:rsid w:val="00D10A81"/>
    <w:rsid w:val="00D33F25"/>
    <w:rsid w:val="00D56A93"/>
    <w:rsid w:val="00D7348B"/>
    <w:rsid w:val="00DA2EA0"/>
    <w:rsid w:val="00DB4BA2"/>
    <w:rsid w:val="00DE2773"/>
    <w:rsid w:val="00E00E9F"/>
    <w:rsid w:val="00E06F45"/>
    <w:rsid w:val="00E17FDC"/>
    <w:rsid w:val="00E51EFB"/>
    <w:rsid w:val="00E553AA"/>
    <w:rsid w:val="00E61648"/>
    <w:rsid w:val="00E808BC"/>
    <w:rsid w:val="00E80B74"/>
    <w:rsid w:val="00E95E61"/>
    <w:rsid w:val="00EA0EB4"/>
    <w:rsid w:val="00EA63F8"/>
    <w:rsid w:val="00EE5D8B"/>
    <w:rsid w:val="00EF263E"/>
    <w:rsid w:val="00F1005E"/>
    <w:rsid w:val="00F310D4"/>
    <w:rsid w:val="00F37398"/>
    <w:rsid w:val="00F42096"/>
    <w:rsid w:val="00F474E3"/>
    <w:rsid w:val="00F509CB"/>
    <w:rsid w:val="00F5388D"/>
    <w:rsid w:val="00F574D6"/>
    <w:rsid w:val="00F73A09"/>
    <w:rsid w:val="00F8593E"/>
    <w:rsid w:val="00F957E7"/>
    <w:rsid w:val="00FB17F4"/>
    <w:rsid w:val="00FC53EB"/>
    <w:rsid w:val="00FF08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1790AB"/>
  <w15:chartTrackingRefBased/>
  <w15:docId w15:val="{582AE171-30A3-4BC4-B172-6A2973B2A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0E4"/>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1A40E4"/>
    <w:rPr>
      <w:b/>
      <w:bCs/>
      <w:caps w:val="0"/>
      <w:smallCaps/>
      <w:color w:val="365F91" w:themeColor="accent1" w:themeShade="BF"/>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semiHidden/>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1A40E4"/>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semiHidden/>
    <w:unhideWhenUsed/>
    <w:qFormat/>
    <w:rsid w:val="001A40E4"/>
    <w:rPr>
      <w:i/>
      <w:iCs/>
      <w:color w:val="365F91" w:themeColor="accent1" w:themeShade="BF"/>
    </w:rPr>
  </w:style>
  <w:style w:type="paragraph" w:styleId="IntenseQuote">
    <w:name w:val="Intense Quote"/>
    <w:basedOn w:val="Normal"/>
    <w:next w:val="Normal"/>
    <w:link w:val="IntenseQuoteCh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A40E4"/>
    <w:rPr>
      <w:i/>
      <w:iCs/>
      <w:color w:val="365F91" w:themeColor="accent1" w:themeShade="BF"/>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5443BE"/>
    <w:pPr>
      <w:spacing w:before="0" w:after="200"/>
    </w:pPr>
    <w:rPr>
      <w:i/>
      <w:iCs/>
      <w:color w:val="1F497D" w:themeColor="text2"/>
      <w:sz w:val="18"/>
      <w:szCs w:val="18"/>
    </w:rPr>
  </w:style>
  <w:style w:type="character" w:styleId="Emphasis">
    <w:name w:val="Emphasis"/>
    <w:basedOn w:val="DefaultParagraphFont"/>
    <w:uiPriority w:val="20"/>
    <w:semiHidden/>
    <w:unhideWhenUsed/>
    <w:qFormat/>
    <w:rsid w:val="005443BE"/>
    <w:rPr>
      <w:i/>
      <w:iCs/>
    </w:rPr>
  </w:style>
  <w:style w:type="character" w:customStyle="1" w:styleId="Heading6Char">
    <w:name w:val="Heading 6 Char"/>
    <w:basedOn w:val="DefaultParagraphFont"/>
    <w:link w:val="Heading6"/>
    <w:uiPriority w:val="9"/>
    <w:semiHidden/>
    <w:rsid w:val="005443B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443BE"/>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unhideWhenUsed/>
    <w:qFormat/>
    <w:rsid w:val="005443BE"/>
    <w:pPr>
      <w:ind w:left="720"/>
      <w:contextualSpacing/>
    </w:pPr>
  </w:style>
  <w:style w:type="paragraph" w:styleId="Quote">
    <w:name w:val="Quote"/>
    <w:basedOn w:val="Normal"/>
    <w:next w:val="Normal"/>
    <w:link w:val="QuoteChar"/>
    <w:uiPriority w:val="29"/>
    <w:semiHidden/>
    <w:unhideWhenUsed/>
    <w:qFormat/>
    <w:rsid w:val="005443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443BE"/>
    <w:rPr>
      <w:i/>
      <w:iCs/>
      <w:color w:val="404040" w:themeColor="text1" w:themeTint="BF"/>
    </w:rPr>
  </w:style>
  <w:style w:type="character" w:styleId="Strong">
    <w:name w:val="Strong"/>
    <w:basedOn w:val="DefaultParagraphFont"/>
    <w:uiPriority w:val="22"/>
    <w:semiHidden/>
    <w:unhideWhenUsed/>
    <w:qFormat/>
    <w:rsid w:val="005443BE"/>
    <w:rPr>
      <w:b/>
      <w:bCs/>
    </w:rPr>
  </w:style>
  <w:style w:type="paragraph" w:styleId="Subtitle">
    <w:name w:val="Subtitle"/>
    <w:basedOn w:val="Normal"/>
    <w:next w:val="Normal"/>
    <w:link w:val="SubtitleCh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5443BE"/>
    <w:rPr>
      <w:color w:val="5A5A5A" w:themeColor="text1" w:themeTint="A5"/>
      <w:spacing w:val="15"/>
      <w:sz w:val="22"/>
      <w:szCs w:val="22"/>
    </w:rPr>
  </w:style>
  <w:style w:type="character" w:styleId="SubtleEmphasis">
    <w:name w:val="Subtle Emphasis"/>
    <w:basedOn w:val="DefaultParagraphFont"/>
    <w:uiPriority w:val="19"/>
    <w:semiHidden/>
    <w:unhideWhenUsed/>
    <w:qFormat/>
    <w:rsid w:val="005443BE"/>
    <w:rPr>
      <w:i/>
      <w:iCs/>
      <w:color w:val="404040" w:themeColor="text1" w:themeTint="BF"/>
    </w:rPr>
  </w:style>
  <w:style w:type="character" w:styleId="SubtleReference">
    <w:name w:val="Subtle Reference"/>
    <w:basedOn w:val="DefaultParagraphFont"/>
    <w:uiPriority w:val="31"/>
    <w:semiHidden/>
    <w:unhideWhenUsed/>
    <w:qFormat/>
    <w:rsid w:val="005443BE"/>
    <w:rPr>
      <w:smallCaps/>
      <w:color w:val="5A5A5A" w:themeColor="text1" w:themeTint="A5"/>
    </w:rPr>
  </w:style>
  <w:style w:type="paragraph" w:styleId="Title">
    <w:name w:val="Title"/>
    <w:basedOn w:val="Normal"/>
    <w:next w:val="Normal"/>
    <w:link w:val="TitleCh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443BE"/>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9431D"/>
    <w:rPr>
      <w:color w:val="0000FF" w:themeColor="hyperlink"/>
      <w:u w:val="single"/>
    </w:rPr>
  </w:style>
  <w:style w:type="character" w:styleId="UnresolvedMention">
    <w:name w:val="Unresolved Mention"/>
    <w:basedOn w:val="DefaultParagraphFont"/>
    <w:uiPriority w:val="99"/>
    <w:semiHidden/>
    <w:unhideWhenUsed/>
    <w:rsid w:val="00294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2725">
      <w:bodyDiv w:val="1"/>
      <w:marLeft w:val="0"/>
      <w:marRight w:val="0"/>
      <w:marTop w:val="0"/>
      <w:marBottom w:val="0"/>
      <w:divBdr>
        <w:top w:val="none" w:sz="0" w:space="0" w:color="auto"/>
        <w:left w:val="none" w:sz="0" w:space="0" w:color="auto"/>
        <w:bottom w:val="none" w:sz="0" w:space="0" w:color="auto"/>
        <w:right w:val="none" w:sz="0" w:space="0" w:color="auto"/>
      </w:divBdr>
    </w:div>
    <w:div w:id="268438167">
      <w:bodyDiv w:val="1"/>
      <w:marLeft w:val="0"/>
      <w:marRight w:val="0"/>
      <w:marTop w:val="0"/>
      <w:marBottom w:val="0"/>
      <w:divBdr>
        <w:top w:val="none" w:sz="0" w:space="0" w:color="auto"/>
        <w:left w:val="none" w:sz="0" w:space="0" w:color="auto"/>
        <w:bottom w:val="none" w:sz="0" w:space="0" w:color="auto"/>
        <w:right w:val="none" w:sz="0" w:space="0" w:color="auto"/>
      </w:divBdr>
    </w:div>
    <w:div w:id="298220861">
      <w:bodyDiv w:val="1"/>
      <w:marLeft w:val="0"/>
      <w:marRight w:val="0"/>
      <w:marTop w:val="0"/>
      <w:marBottom w:val="0"/>
      <w:divBdr>
        <w:top w:val="none" w:sz="0" w:space="0" w:color="auto"/>
        <w:left w:val="none" w:sz="0" w:space="0" w:color="auto"/>
        <w:bottom w:val="none" w:sz="0" w:space="0" w:color="auto"/>
        <w:right w:val="none" w:sz="0" w:space="0" w:color="auto"/>
      </w:divBdr>
    </w:div>
    <w:div w:id="300771361">
      <w:bodyDiv w:val="1"/>
      <w:marLeft w:val="0"/>
      <w:marRight w:val="0"/>
      <w:marTop w:val="0"/>
      <w:marBottom w:val="0"/>
      <w:divBdr>
        <w:top w:val="none" w:sz="0" w:space="0" w:color="auto"/>
        <w:left w:val="none" w:sz="0" w:space="0" w:color="auto"/>
        <w:bottom w:val="none" w:sz="0" w:space="0" w:color="auto"/>
        <w:right w:val="none" w:sz="0" w:space="0" w:color="auto"/>
      </w:divBdr>
    </w:div>
    <w:div w:id="641547109">
      <w:bodyDiv w:val="1"/>
      <w:marLeft w:val="0"/>
      <w:marRight w:val="0"/>
      <w:marTop w:val="0"/>
      <w:marBottom w:val="0"/>
      <w:divBdr>
        <w:top w:val="none" w:sz="0" w:space="0" w:color="auto"/>
        <w:left w:val="none" w:sz="0" w:space="0" w:color="auto"/>
        <w:bottom w:val="none" w:sz="0" w:space="0" w:color="auto"/>
        <w:right w:val="none" w:sz="0" w:space="0" w:color="auto"/>
      </w:divBdr>
    </w:div>
    <w:div w:id="661736853">
      <w:bodyDiv w:val="1"/>
      <w:marLeft w:val="0"/>
      <w:marRight w:val="0"/>
      <w:marTop w:val="0"/>
      <w:marBottom w:val="0"/>
      <w:divBdr>
        <w:top w:val="none" w:sz="0" w:space="0" w:color="auto"/>
        <w:left w:val="none" w:sz="0" w:space="0" w:color="auto"/>
        <w:bottom w:val="none" w:sz="0" w:space="0" w:color="auto"/>
        <w:right w:val="none" w:sz="0" w:space="0" w:color="auto"/>
      </w:divBdr>
    </w:div>
    <w:div w:id="180534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cpei-my.sharepoint.com/personal/humanresources_ncpei_com/Documents/Microsoft%20Teams%20Chat%20Files/humanresources@ncpei.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ncpei.com/employment/" TargetMode="External"/><Relationship Id="rId4" Type="http://schemas.openxmlformats.org/officeDocument/2006/relationships/styles" Target="styles.xml"/><Relationship Id="rId9" Type="http://schemas.openxmlformats.org/officeDocument/2006/relationships/hyperlink" Target="https://ncpei-my.sharepoint.com/personal/humanresources_ncpei_com/Documents/Microsoft%20Teams%20Chat%20Files/humanresources@ncpei.co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man%20Resources\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DA4A7CF2DD4591BD987621366D2E71"/>
        <w:category>
          <w:name w:val="General"/>
          <w:gallery w:val="placeholder"/>
        </w:category>
        <w:types>
          <w:type w:val="bbPlcHdr"/>
        </w:types>
        <w:behaviors>
          <w:behavior w:val="content"/>
        </w:behaviors>
        <w:guid w:val="{A76CB291-715C-48CC-8ED4-7C8967A514CF}"/>
      </w:docPartPr>
      <w:docPartBody>
        <w:p w:rsidR="00C92A67" w:rsidRDefault="004A7E72">
          <w:pPr>
            <w:pStyle w:val="0CDA4A7CF2DD4591BD987621366D2E71"/>
          </w:pPr>
          <w:r w:rsidRPr="00973885">
            <w:t>Job Description</w:t>
          </w:r>
        </w:p>
      </w:docPartBody>
    </w:docPart>
    <w:docPart>
      <w:docPartPr>
        <w:name w:val="E9A5B128AAD0451FAFF6609520E3AF2F"/>
        <w:category>
          <w:name w:val="General"/>
          <w:gallery w:val="placeholder"/>
        </w:category>
        <w:types>
          <w:type w:val="bbPlcHdr"/>
        </w:types>
        <w:behaviors>
          <w:behavior w:val="content"/>
        </w:behaviors>
        <w:guid w:val="{F667E605-6E8E-4CE2-9E9F-642816C1A621}"/>
      </w:docPartPr>
      <w:docPartBody>
        <w:p w:rsidR="00C92A67" w:rsidRDefault="004A7E72">
          <w:pPr>
            <w:pStyle w:val="E9A5B128AAD0451FAFF6609520E3AF2F"/>
          </w:pPr>
          <w:r w:rsidRPr="00973885">
            <w:t>Qualifications and Education Requirements</w:t>
          </w:r>
        </w:p>
      </w:docPartBody>
    </w:docPart>
    <w:docPart>
      <w:docPartPr>
        <w:name w:val="C17A11ADCA1C458B9DE2DF723D776E14"/>
        <w:category>
          <w:name w:val="General"/>
          <w:gallery w:val="placeholder"/>
        </w:category>
        <w:types>
          <w:type w:val="bbPlcHdr"/>
        </w:types>
        <w:behaviors>
          <w:behavior w:val="content"/>
        </w:behaviors>
        <w:guid w:val="{FB7EE827-BB50-4D67-A0FB-FE95C13B6E86}"/>
      </w:docPartPr>
      <w:docPartBody>
        <w:p w:rsidR="00C92A67" w:rsidRDefault="004A7E72" w:rsidP="004A7E72">
          <w:pPr>
            <w:pStyle w:val="C17A11ADCA1C458B9DE2DF723D776E14"/>
          </w:pPr>
          <w:r w:rsidRPr="00973885">
            <w:t>Fax or Email</w:t>
          </w:r>
        </w:p>
      </w:docPartBody>
    </w:docPart>
    <w:docPart>
      <w:docPartPr>
        <w:name w:val="E5225C1D56B345DCA14014961A64E6BC"/>
        <w:category>
          <w:name w:val="General"/>
          <w:gallery w:val="placeholder"/>
        </w:category>
        <w:types>
          <w:type w:val="bbPlcHdr"/>
        </w:types>
        <w:behaviors>
          <w:behavior w:val="content"/>
        </w:behaviors>
        <w:guid w:val="{F5E9C98E-AF4F-4915-B875-C143A39AFD43}"/>
      </w:docPartPr>
      <w:docPartBody>
        <w:p w:rsidR="00C92A67" w:rsidRDefault="004A7E72" w:rsidP="004A7E72">
          <w:pPr>
            <w:pStyle w:val="E5225C1D56B345DCA14014961A64E6BC"/>
          </w:pPr>
          <w:r w:rsidRPr="00973885">
            <w:t>Role and Responsibilities</w:t>
          </w:r>
        </w:p>
      </w:docPartBody>
    </w:docPart>
    <w:docPart>
      <w:docPartPr>
        <w:name w:val="D6BAF1FF5FD04FBB9ADDABD63A64496F"/>
        <w:category>
          <w:name w:val="General"/>
          <w:gallery w:val="placeholder"/>
        </w:category>
        <w:types>
          <w:type w:val="bbPlcHdr"/>
        </w:types>
        <w:behaviors>
          <w:behavior w:val="content"/>
        </w:behaviors>
        <w:guid w:val="{79E03AE6-FE81-432A-80E4-21368E50D65A}"/>
      </w:docPartPr>
      <w:docPartBody>
        <w:p w:rsidR="00D30615" w:rsidRDefault="00EC5016" w:rsidP="00EC5016">
          <w:pPr>
            <w:pStyle w:val="D6BAF1FF5FD04FBB9ADDABD63A64496F"/>
          </w:pPr>
          <w:r w:rsidRPr="00973885">
            <w:t>Job Title</w:t>
          </w:r>
        </w:p>
      </w:docPartBody>
    </w:docPart>
    <w:docPart>
      <w:docPartPr>
        <w:name w:val="0474190B03CE49118918D93D88AD3BE1"/>
        <w:category>
          <w:name w:val="General"/>
          <w:gallery w:val="placeholder"/>
        </w:category>
        <w:types>
          <w:type w:val="bbPlcHdr"/>
        </w:types>
        <w:behaviors>
          <w:behavior w:val="content"/>
        </w:behaviors>
        <w:guid w:val="{D4D16226-7EC9-41D1-B0FD-8C4C9D41E203}"/>
      </w:docPartPr>
      <w:docPartBody>
        <w:p w:rsidR="00D30615" w:rsidRDefault="00EC5016" w:rsidP="00EC5016">
          <w:pPr>
            <w:pStyle w:val="0474190B03CE49118918D93D88AD3BE1"/>
          </w:pPr>
          <w:r w:rsidRPr="00973885">
            <w:t>Position Type</w:t>
          </w:r>
        </w:p>
      </w:docPartBody>
    </w:docPart>
    <w:docPart>
      <w:docPartPr>
        <w:name w:val="DEB3E7911C15446093B485F0E02DF7CA"/>
        <w:category>
          <w:name w:val="General"/>
          <w:gallery w:val="placeholder"/>
        </w:category>
        <w:types>
          <w:type w:val="bbPlcHdr"/>
        </w:types>
        <w:behaviors>
          <w:behavior w:val="content"/>
        </w:behaviors>
        <w:guid w:val="{1AA9BA7E-E621-402E-B059-EE7B832333AB}"/>
      </w:docPartPr>
      <w:docPartBody>
        <w:p w:rsidR="00D30615" w:rsidRDefault="00EC5016" w:rsidP="00EC5016">
          <w:pPr>
            <w:pStyle w:val="DEB3E7911C15446093B485F0E02DF7CA"/>
          </w:pPr>
          <w:r w:rsidRPr="00973885">
            <w:t>Location</w:t>
          </w:r>
        </w:p>
      </w:docPartBody>
    </w:docPart>
    <w:docPart>
      <w:docPartPr>
        <w:name w:val="9DA113DD7FF1423C9D6C4EFBA2592859"/>
        <w:category>
          <w:name w:val="General"/>
          <w:gallery w:val="placeholder"/>
        </w:category>
        <w:types>
          <w:type w:val="bbPlcHdr"/>
        </w:types>
        <w:behaviors>
          <w:behavior w:val="content"/>
        </w:behaviors>
        <w:guid w:val="{789AFCB9-10F4-4425-83BB-0C11C24A7D68}"/>
      </w:docPartPr>
      <w:docPartBody>
        <w:p w:rsidR="00D30615" w:rsidRDefault="00EC5016" w:rsidP="00EC5016">
          <w:pPr>
            <w:pStyle w:val="9DA113DD7FF1423C9D6C4EFBA2592859"/>
          </w:pPr>
          <w:r w:rsidRPr="00973885">
            <w:t>Travel Required</w:t>
          </w:r>
        </w:p>
      </w:docPartBody>
    </w:docPart>
    <w:docPart>
      <w:docPartPr>
        <w:name w:val="9C98676F83414B138FFD01C0700637AC"/>
        <w:category>
          <w:name w:val="General"/>
          <w:gallery w:val="placeholder"/>
        </w:category>
        <w:types>
          <w:type w:val="bbPlcHdr"/>
        </w:types>
        <w:behaviors>
          <w:behavior w:val="content"/>
        </w:behaviors>
        <w:guid w:val="{B0593E1F-C05B-4A5C-92B6-E717277B10E5}"/>
      </w:docPartPr>
      <w:docPartBody>
        <w:p w:rsidR="00D30615" w:rsidRDefault="00EC5016" w:rsidP="00EC5016">
          <w:pPr>
            <w:pStyle w:val="9C98676F83414B138FFD01C0700637AC"/>
          </w:pPr>
          <w:r w:rsidRPr="00973885">
            <w:t>Travel Required</w:t>
          </w:r>
        </w:p>
      </w:docPartBody>
    </w:docPart>
    <w:docPart>
      <w:docPartPr>
        <w:name w:val="E58DDAB04D294E31A2598F29545477DB"/>
        <w:category>
          <w:name w:val="General"/>
          <w:gallery w:val="placeholder"/>
        </w:category>
        <w:types>
          <w:type w:val="bbPlcHdr"/>
        </w:types>
        <w:behaviors>
          <w:behavior w:val="content"/>
        </w:behaviors>
        <w:guid w:val="{AA0BE897-92F3-4AB4-A18F-3406A8FD33A3}"/>
      </w:docPartPr>
      <w:docPartBody>
        <w:p w:rsidR="00D30615" w:rsidRDefault="00EC5016" w:rsidP="00EC5016">
          <w:pPr>
            <w:pStyle w:val="E58DDAB04D294E31A2598F29545477DB"/>
          </w:pPr>
          <w:r w:rsidRPr="00973885">
            <w:t>HR Contact</w:t>
          </w:r>
        </w:p>
      </w:docPartBody>
    </w:docPart>
    <w:docPart>
      <w:docPartPr>
        <w:name w:val="0D5033AE3D224A81A237B94E5190CD04"/>
        <w:category>
          <w:name w:val="General"/>
          <w:gallery w:val="placeholder"/>
        </w:category>
        <w:types>
          <w:type w:val="bbPlcHdr"/>
        </w:types>
        <w:behaviors>
          <w:behavior w:val="content"/>
        </w:behaviors>
        <w:guid w:val="{07062181-A13D-4A05-9BBA-138E0EA289AF}"/>
      </w:docPartPr>
      <w:docPartBody>
        <w:p w:rsidR="00D30615" w:rsidRDefault="00EC5016" w:rsidP="00EC5016">
          <w:pPr>
            <w:pStyle w:val="0D5033AE3D224A81A237B94E5190CD04"/>
          </w:pPr>
          <w:r w:rsidRPr="00973885">
            <w:t>Date Posted</w:t>
          </w:r>
        </w:p>
      </w:docPartBody>
    </w:docPart>
    <w:docPart>
      <w:docPartPr>
        <w:name w:val="C151FE440C9D43D3A9633264F8C55635"/>
        <w:category>
          <w:name w:val="General"/>
          <w:gallery w:val="placeholder"/>
        </w:category>
        <w:types>
          <w:type w:val="bbPlcHdr"/>
        </w:types>
        <w:behaviors>
          <w:behavior w:val="content"/>
        </w:behaviors>
        <w:guid w:val="{76F37840-7BF8-4CF4-A615-F4A8DC53D008}"/>
      </w:docPartPr>
      <w:docPartBody>
        <w:p w:rsidR="00D30615" w:rsidRDefault="00EC5016" w:rsidP="00EC5016">
          <w:pPr>
            <w:pStyle w:val="C151FE440C9D43D3A9633264F8C55635"/>
          </w:pPr>
          <w:r w:rsidRPr="00973885">
            <w:t>Applications Accepted By: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E72"/>
    <w:rsid w:val="00143286"/>
    <w:rsid w:val="00194DD2"/>
    <w:rsid w:val="00306710"/>
    <w:rsid w:val="004A7E72"/>
    <w:rsid w:val="004B2A0C"/>
    <w:rsid w:val="004E1586"/>
    <w:rsid w:val="004F2240"/>
    <w:rsid w:val="00500E41"/>
    <w:rsid w:val="005243F6"/>
    <w:rsid w:val="007555B3"/>
    <w:rsid w:val="008147CF"/>
    <w:rsid w:val="008431C9"/>
    <w:rsid w:val="009D4353"/>
    <w:rsid w:val="00C32558"/>
    <w:rsid w:val="00C92A67"/>
    <w:rsid w:val="00D30615"/>
    <w:rsid w:val="00DE2773"/>
    <w:rsid w:val="00E95E61"/>
    <w:rsid w:val="00EA63F8"/>
    <w:rsid w:val="00EC5016"/>
    <w:rsid w:val="00EF26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DA4A7CF2DD4591BD987621366D2E71">
    <w:name w:val="0CDA4A7CF2DD4591BD987621366D2E71"/>
  </w:style>
  <w:style w:type="paragraph" w:customStyle="1" w:styleId="E9A5B128AAD0451FAFF6609520E3AF2F">
    <w:name w:val="E9A5B128AAD0451FAFF6609520E3AF2F"/>
  </w:style>
  <w:style w:type="paragraph" w:customStyle="1" w:styleId="C17A11ADCA1C458B9DE2DF723D776E14">
    <w:name w:val="C17A11ADCA1C458B9DE2DF723D776E14"/>
    <w:rsid w:val="004A7E72"/>
  </w:style>
  <w:style w:type="paragraph" w:customStyle="1" w:styleId="E5225C1D56B345DCA14014961A64E6BC">
    <w:name w:val="E5225C1D56B345DCA14014961A64E6BC"/>
    <w:rsid w:val="004A7E72"/>
  </w:style>
  <w:style w:type="paragraph" w:customStyle="1" w:styleId="D6BAF1FF5FD04FBB9ADDABD63A64496F">
    <w:name w:val="D6BAF1FF5FD04FBB9ADDABD63A64496F"/>
    <w:rsid w:val="00EC5016"/>
  </w:style>
  <w:style w:type="paragraph" w:customStyle="1" w:styleId="0474190B03CE49118918D93D88AD3BE1">
    <w:name w:val="0474190B03CE49118918D93D88AD3BE1"/>
    <w:rsid w:val="00EC5016"/>
  </w:style>
  <w:style w:type="paragraph" w:customStyle="1" w:styleId="DEB3E7911C15446093B485F0E02DF7CA">
    <w:name w:val="DEB3E7911C15446093B485F0E02DF7CA"/>
    <w:rsid w:val="00EC5016"/>
  </w:style>
  <w:style w:type="paragraph" w:customStyle="1" w:styleId="9DA113DD7FF1423C9D6C4EFBA2592859">
    <w:name w:val="9DA113DD7FF1423C9D6C4EFBA2592859"/>
    <w:rsid w:val="00EC5016"/>
  </w:style>
  <w:style w:type="paragraph" w:customStyle="1" w:styleId="9C98676F83414B138FFD01C0700637AC">
    <w:name w:val="9C98676F83414B138FFD01C0700637AC"/>
    <w:rsid w:val="00EC5016"/>
  </w:style>
  <w:style w:type="paragraph" w:customStyle="1" w:styleId="E58DDAB04D294E31A2598F29545477DB">
    <w:name w:val="E58DDAB04D294E31A2598F29545477DB"/>
    <w:rsid w:val="00EC5016"/>
  </w:style>
  <w:style w:type="paragraph" w:customStyle="1" w:styleId="0D5033AE3D224A81A237B94E5190CD04">
    <w:name w:val="0D5033AE3D224A81A237B94E5190CD04"/>
    <w:rsid w:val="00EC5016"/>
  </w:style>
  <w:style w:type="paragraph" w:customStyle="1" w:styleId="0B540F07BDF847BAA7011386261015CF">
    <w:name w:val="0B540F07BDF847BAA7011386261015CF"/>
    <w:rsid w:val="00EC5016"/>
  </w:style>
  <w:style w:type="paragraph" w:customStyle="1" w:styleId="C151FE440C9D43D3A9633264F8C55635">
    <w:name w:val="C151FE440C9D43D3A9633264F8C55635"/>
    <w:rsid w:val="00EC50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Native Council of PEI</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3C8AD5-007E-48F1-8385-5003152E4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5</TotalTime>
  <Pages>1</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Human Resources</dc:creator>
  <cp:keywords/>
  <dc:description/>
  <cp:lastModifiedBy>Janessa Culleton</cp:lastModifiedBy>
  <cp:revision>5</cp:revision>
  <dcterms:created xsi:type="dcterms:W3CDTF">2026-10-19T12:54:00Z</dcterms:created>
  <dcterms:modified xsi:type="dcterms:W3CDTF">2026-10-19T12:56:00Z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